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AB57E6" w:rsidP="2F248F16" w:rsidRDefault="00AB57E6" w14:paraId="50684B14" w14:textId="5F09B00D">
      <w:pPr>
        <w:pStyle w:val="Titre"/>
        <w:spacing w:before="60" w:after="60" w:line="240" w:lineRule="auto"/>
        <w:ind w:firstLine="0"/>
      </w:pPr>
    </w:p>
    <w:tbl>
      <w:tblPr>
        <w:tblStyle w:val="Grilledutableau"/>
        <w:tblW w:w="0" w:type="auto"/>
        <w:tblBorders>
          <w:top w:val="none" w:color="000000" w:themeColor="text1" w:sz="12"/>
          <w:left w:val="none" w:color="000000" w:themeColor="text1" w:sz="12"/>
          <w:bottom w:val="none" w:color="000000" w:themeColor="text1" w:sz="12"/>
          <w:right w:val="none" w:color="000000" w:themeColor="text1" w:sz="12"/>
          <w:insideH w:val="none" w:color="000000" w:themeColor="text1" w:sz="12"/>
          <w:insideV w:val="none" w:color="000000" w:themeColor="text1" w:sz="12"/>
        </w:tblBorders>
        <w:tblLook w:val="06A0" w:firstRow="1" w:lastRow="0" w:firstColumn="1" w:lastColumn="0" w:noHBand="1" w:noVBand="1"/>
      </w:tblPr>
      <w:tblGrid>
        <w:gridCol w:w="1935"/>
        <w:gridCol w:w="7125"/>
      </w:tblGrid>
      <w:tr w:rsidR="2F248F16" w:rsidTr="2F248F16" w14:paraId="584A454C">
        <w:trPr>
          <w:trHeight w:val="300"/>
        </w:trPr>
        <w:tc>
          <w:tcPr>
            <w:tcW w:w="1935" w:type="dxa"/>
            <w:tcMar/>
          </w:tcPr>
          <w:p w:rsidR="5354C632" w:rsidP="2F248F16" w:rsidRDefault="5354C632" w14:paraId="1270776E" w14:textId="476D04D3">
            <w:pPr>
              <w:pStyle w:val="Normal"/>
              <w:ind w:firstLine="0"/>
              <w:rPr>
                <w:rFonts w:eastAsia="Times New Roman"/>
              </w:rPr>
            </w:pPr>
            <w:r w:rsidR="5354C632">
              <w:drawing>
                <wp:inline wp14:editId="4F36CF8D" wp14:anchorId="607972C1">
                  <wp:extent cx="1016635" cy="682625"/>
                  <wp:effectExtent l="0" t="0" r="0" b="3175"/>
                  <wp:docPr id="493969596" name="Image 1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0" name="Picture 1"/>
                          <pic:cNvPicPr xmlns:pic="http://schemas.openxmlformats.org/drawingml/2006/picture">
                            <a:picLocks xmlns:a="http://schemas.openxmlformats.org/drawingml/2006/main" noChangeAspect="1" noChangeArrowheads="1"/>
                          </pic:cNvPicPr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7" cstate="print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xmlns:a="http://schemas.openxmlformats.org/drawingml/2006/main"/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 bwMode="auto">
                          <a:xfrm xmlns:a="http://schemas.openxmlformats.org/drawingml/2006/main">
                            <a:off xmlns:a="http://schemas.openxmlformats.org/drawingml/2006/main" x="0" y="0"/>
                            <a:ext xmlns:a="http://schemas.openxmlformats.org/drawingml/2006/main" cx="1016635" cy="682625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  <a:noFill xmlns:a="http://schemas.openxmlformats.org/drawingml/2006/main"/>
                          <a:ln xmlns:a="http://schemas.openxmlformats.org/drawingml/2006/main">
                            <a:noFill xmlns:a="http://schemas.openxmlformats.org/drawingml/2006/main"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25" w:type="dxa"/>
            <w:tcMar/>
          </w:tcPr>
          <w:p w:rsidR="5354C632" w:rsidP="2F248F16" w:rsidRDefault="5354C632" w14:paraId="657F41AB" w14:textId="6EDAF0F3">
            <w:pPr>
              <w:pStyle w:val="Titre"/>
              <w:rPr>
                <w:rFonts w:eastAsia="Times New Roman"/>
              </w:rPr>
            </w:pPr>
            <w:r w:rsidR="5354C632">
              <w:rPr/>
              <w:t>Form</w:t>
            </w:r>
            <w:r w:rsidR="5354C632">
              <w:rPr/>
              <w:t>ulaire de candidature</w:t>
            </w:r>
          </w:p>
          <w:p w:rsidR="5354C632" w:rsidP="2F248F16" w:rsidRDefault="5354C632" w14:paraId="6BAC780C" w14:textId="792B5E2F">
            <w:pPr>
              <w:pStyle w:val="Titre"/>
            </w:pPr>
            <w:r w:rsidR="5354C632">
              <w:rPr/>
              <w:t>Assistant·e</w:t>
            </w:r>
            <w:r w:rsidR="5354C632">
              <w:rPr/>
              <w:t xml:space="preserve"> </w:t>
            </w:r>
            <w:r w:rsidR="5354C632">
              <w:rPr/>
              <w:t>diplômé·e en musicologie (50 %)</w:t>
            </w:r>
          </w:p>
        </w:tc>
      </w:tr>
    </w:tbl>
    <w:p w:rsidRPr="00B023CC" w:rsidR="00B023CC" w:rsidP="2F248F16" w:rsidRDefault="00B023CC" w14:paraId="7818E733" w14:textId="77777777" w14:noSpellErr="1">
      <w:pPr>
        <w:ind w:firstLine="0"/>
      </w:pPr>
    </w:p>
    <w:tbl>
      <w:tblPr>
        <w:tblStyle w:val="Grilledutableau"/>
        <w:tblW w:w="9429" w:type="dxa"/>
        <w:tblLook w:val="04A0" w:firstRow="1" w:lastRow="0" w:firstColumn="1" w:lastColumn="0" w:noHBand="0" w:noVBand="1"/>
      </w:tblPr>
      <w:tblGrid>
        <w:gridCol w:w="3969"/>
        <w:gridCol w:w="5460"/>
      </w:tblGrid>
      <w:tr w:rsidRPr="00B023CC" w:rsidR="00AB57E6" w:rsidTr="2F248F16" w14:paraId="056CC587" w14:textId="77777777">
        <w:tc>
          <w:tcPr>
            <w:tcW w:w="3969" w:type="dxa"/>
            <w:tcMar/>
            <w:vAlign w:val="top"/>
          </w:tcPr>
          <w:p w:rsidRPr="00B023CC" w:rsidR="00AB57E6" w:rsidP="2F248F16" w:rsidRDefault="00AB57E6" w14:paraId="2BA3B822" w14:textId="096D6AA7">
            <w:pPr>
              <w:spacing w:before="60" w:after="60" w:line="240" w:lineRule="auto"/>
              <w:ind w:firstLine="0"/>
              <w:jc w:val="left"/>
              <w:rPr>
                <w:rFonts w:ascii="Arial Nova Cond Light" w:hAnsi="Arial Nova Cond Light"/>
                <w:b w:val="1"/>
                <w:bCs w:val="1"/>
                <w:sz w:val="22"/>
                <w:szCs w:val="22"/>
              </w:rPr>
            </w:pPr>
            <w:r w:rsidRPr="2F248F16" w:rsidR="6A09C261">
              <w:rPr>
                <w:rFonts w:ascii="Arial Nova Cond Light" w:hAnsi="Arial Nova Cond Light"/>
                <w:b w:val="1"/>
                <w:bCs w:val="1"/>
                <w:sz w:val="22"/>
                <w:szCs w:val="22"/>
              </w:rPr>
              <w:t>Nom</w:t>
            </w:r>
          </w:p>
        </w:tc>
        <w:tc>
          <w:tcPr>
            <w:tcW w:w="5460" w:type="dxa"/>
            <w:tcMar/>
            <w:vAlign w:val="top"/>
          </w:tcPr>
          <w:p w:rsidRPr="00B023CC" w:rsidR="00AB57E6" w:rsidP="2F248F16" w:rsidRDefault="00AB57E6" w14:paraId="42DBCDA3" w14:textId="77777777">
            <w:pPr>
              <w:spacing w:before="60" w:after="60" w:line="240" w:lineRule="auto"/>
              <w:ind w:firstLine="0"/>
              <w:jc w:val="left"/>
              <w:rPr>
                <w:rFonts w:ascii="Arial Nova Cond Light" w:hAnsi="Arial Nova Cond Light"/>
                <w:sz w:val="22"/>
                <w:szCs w:val="22"/>
              </w:rPr>
            </w:pPr>
          </w:p>
        </w:tc>
      </w:tr>
      <w:tr w:rsidRPr="00B023CC" w:rsidR="00AB57E6" w:rsidTr="2F248F16" w14:paraId="4BA4CAAD" w14:textId="77777777">
        <w:tc>
          <w:tcPr>
            <w:tcW w:w="3969" w:type="dxa"/>
            <w:tcMar/>
            <w:vAlign w:val="top"/>
          </w:tcPr>
          <w:p w:rsidRPr="00B023CC" w:rsidR="00AB57E6" w:rsidP="2F248F16" w:rsidRDefault="00AB57E6" w14:paraId="38E28151" w14:textId="758EEF67">
            <w:pPr>
              <w:spacing w:before="60" w:after="60" w:line="240" w:lineRule="auto"/>
              <w:ind w:firstLine="0"/>
              <w:jc w:val="left"/>
              <w:rPr>
                <w:rFonts w:ascii="Arial Nova Cond Light" w:hAnsi="Arial Nova Cond Light"/>
                <w:b w:val="1"/>
                <w:bCs w:val="1"/>
                <w:sz w:val="22"/>
                <w:szCs w:val="22"/>
              </w:rPr>
            </w:pPr>
            <w:r w:rsidRPr="2F248F16" w:rsidR="6A09C261">
              <w:rPr>
                <w:rFonts w:ascii="Arial Nova Cond Light" w:hAnsi="Arial Nova Cond Light"/>
                <w:b w:val="1"/>
                <w:bCs w:val="1"/>
                <w:sz w:val="22"/>
                <w:szCs w:val="22"/>
              </w:rPr>
              <w:t>Prénom</w:t>
            </w:r>
          </w:p>
        </w:tc>
        <w:tc>
          <w:tcPr>
            <w:tcW w:w="5460" w:type="dxa"/>
            <w:tcMar/>
            <w:vAlign w:val="top"/>
          </w:tcPr>
          <w:p w:rsidRPr="00B023CC" w:rsidR="00AB57E6" w:rsidP="2F248F16" w:rsidRDefault="00AB57E6" w14:paraId="6487DFE2" w14:textId="77777777">
            <w:pPr>
              <w:spacing w:before="60" w:after="60" w:line="240" w:lineRule="auto"/>
              <w:ind w:firstLine="0"/>
              <w:jc w:val="left"/>
              <w:rPr>
                <w:rFonts w:ascii="Arial Nova Cond Light" w:hAnsi="Arial Nova Cond Light"/>
                <w:sz w:val="22"/>
                <w:szCs w:val="22"/>
              </w:rPr>
            </w:pPr>
          </w:p>
        </w:tc>
      </w:tr>
      <w:tr w:rsidRPr="00B023CC" w:rsidR="00AB57E6" w:rsidTr="2F248F16" w14:paraId="17ADF4E4" w14:textId="77777777">
        <w:tc>
          <w:tcPr>
            <w:tcW w:w="3969" w:type="dxa"/>
            <w:tcMar/>
            <w:vAlign w:val="top"/>
          </w:tcPr>
          <w:p w:rsidRPr="00B023CC" w:rsidR="00AB57E6" w:rsidP="2F248F16" w:rsidRDefault="00AB57E6" w14:paraId="0C002611" w14:textId="3F42516C">
            <w:pPr>
              <w:spacing w:before="60" w:after="60" w:line="240" w:lineRule="auto"/>
              <w:ind w:firstLine="0"/>
              <w:jc w:val="left"/>
              <w:rPr>
                <w:rFonts w:ascii="Arial Nova Cond Light" w:hAnsi="Arial Nova Cond Light"/>
                <w:b w:val="1"/>
                <w:bCs w:val="1"/>
                <w:sz w:val="22"/>
                <w:szCs w:val="22"/>
              </w:rPr>
            </w:pPr>
            <w:r w:rsidRPr="2F248F16" w:rsidR="6A09C261">
              <w:rPr>
                <w:rFonts w:ascii="Arial Nova Cond Light" w:hAnsi="Arial Nova Cond Light"/>
                <w:b w:val="1"/>
                <w:bCs w:val="1"/>
                <w:sz w:val="22"/>
                <w:szCs w:val="22"/>
              </w:rPr>
              <w:t>Adresse électronique</w:t>
            </w:r>
          </w:p>
        </w:tc>
        <w:tc>
          <w:tcPr>
            <w:tcW w:w="5460" w:type="dxa"/>
            <w:tcMar/>
            <w:vAlign w:val="top"/>
          </w:tcPr>
          <w:p w:rsidRPr="00B023CC" w:rsidR="00AB57E6" w:rsidP="2F248F16" w:rsidRDefault="00AB57E6" w14:paraId="7CC11E22" w14:textId="77777777">
            <w:pPr>
              <w:spacing w:before="60" w:after="60" w:line="240" w:lineRule="auto"/>
              <w:ind w:firstLine="0"/>
              <w:jc w:val="left"/>
              <w:rPr>
                <w:rFonts w:ascii="Arial Nova Cond Light" w:hAnsi="Arial Nova Cond Light"/>
                <w:sz w:val="22"/>
                <w:szCs w:val="22"/>
              </w:rPr>
            </w:pPr>
          </w:p>
        </w:tc>
      </w:tr>
      <w:tr w:rsidRPr="00B023CC" w:rsidR="00AB57E6" w:rsidTr="2F248F16" w14:paraId="65948DFF" w14:textId="77777777">
        <w:tc>
          <w:tcPr>
            <w:tcW w:w="3969" w:type="dxa"/>
            <w:tcMar/>
            <w:vAlign w:val="top"/>
          </w:tcPr>
          <w:p w:rsidRPr="00B023CC" w:rsidR="00AB57E6" w:rsidP="2F248F16" w:rsidRDefault="00AB57E6" w14:paraId="07989018" w14:textId="58364E67">
            <w:pPr>
              <w:spacing w:before="60" w:after="60" w:line="240" w:lineRule="auto"/>
              <w:ind w:firstLine="0"/>
              <w:jc w:val="left"/>
              <w:rPr>
                <w:rFonts w:ascii="Arial Nova Cond Light" w:hAnsi="Arial Nova Cond Light"/>
                <w:b w:val="1"/>
                <w:bCs w:val="1"/>
                <w:sz w:val="22"/>
                <w:szCs w:val="22"/>
              </w:rPr>
            </w:pPr>
            <w:r w:rsidRPr="2F248F16" w:rsidR="6A09C261">
              <w:rPr>
                <w:rFonts w:ascii="Arial Nova Cond Light" w:hAnsi="Arial Nova Cond Light"/>
                <w:b w:val="1"/>
                <w:bCs w:val="1"/>
                <w:sz w:val="22"/>
                <w:szCs w:val="22"/>
              </w:rPr>
              <w:t>Téléphone</w:t>
            </w:r>
          </w:p>
        </w:tc>
        <w:tc>
          <w:tcPr>
            <w:tcW w:w="5460" w:type="dxa"/>
            <w:tcMar/>
            <w:vAlign w:val="top"/>
          </w:tcPr>
          <w:p w:rsidRPr="00B023CC" w:rsidR="00AB57E6" w:rsidP="2F248F16" w:rsidRDefault="00AB57E6" w14:paraId="02DCA437" w14:textId="77777777">
            <w:pPr>
              <w:spacing w:before="60" w:after="60" w:line="240" w:lineRule="auto"/>
              <w:ind w:firstLine="0"/>
              <w:jc w:val="left"/>
              <w:rPr>
                <w:rFonts w:ascii="Arial Nova Cond Light" w:hAnsi="Arial Nova Cond Light"/>
                <w:sz w:val="22"/>
                <w:szCs w:val="22"/>
              </w:rPr>
            </w:pPr>
          </w:p>
        </w:tc>
      </w:tr>
      <w:tr w:rsidRPr="00B023CC" w:rsidR="00B023CC" w:rsidTr="2F248F16" w14:paraId="51346E4C" w14:textId="77777777">
        <w:tc>
          <w:tcPr>
            <w:tcW w:w="9429" w:type="dxa"/>
            <w:gridSpan w:val="2"/>
            <w:shd w:val="clear" w:color="auto" w:fill="C5E0B3" w:themeFill="accent6" w:themeFillTint="66"/>
            <w:tcMar/>
            <w:vAlign w:val="top"/>
          </w:tcPr>
          <w:p w:rsidRPr="00B023CC" w:rsidR="00B023CC" w:rsidP="2F248F16" w:rsidRDefault="00B023CC" w14:paraId="349EF547" w14:textId="77777777">
            <w:pPr>
              <w:spacing w:before="60" w:after="60" w:line="240" w:lineRule="auto"/>
              <w:ind w:firstLine="0"/>
              <w:jc w:val="left"/>
              <w:rPr>
                <w:rFonts w:ascii="Arial Nova Cond Light" w:hAnsi="Arial Nova Cond Light"/>
                <w:sz w:val="22"/>
                <w:szCs w:val="22"/>
              </w:rPr>
            </w:pPr>
          </w:p>
        </w:tc>
      </w:tr>
      <w:tr w:rsidRPr="00B023CC" w:rsidR="00AB57E6" w:rsidTr="2F248F16" w14:paraId="17ABF890" w14:textId="77777777">
        <w:tc>
          <w:tcPr>
            <w:tcW w:w="3969" w:type="dxa"/>
            <w:tcMar/>
            <w:vAlign w:val="top"/>
          </w:tcPr>
          <w:p w:rsidRPr="00B023CC" w:rsidR="00AB57E6" w:rsidP="2F248F16" w:rsidRDefault="00AB57E6" w14:paraId="63783AB7" w14:textId="366076A3">
            <w:pPr>
              <w:spacing w:before="60" w:after="60" w:line="240" w:lineRule="auto"/>
              <w:ind w:firstLine="0"/>
              <w:jc w:val="left"/>
              <w:rPr>
                <w:rFonts w:ascii="Arial Nova Cond Light" w:hAnsi="Arial Nova Cond Light"/>
                <w:b w:val="1"/>
                <w:bCs w:val="1"/>
                <w:sz w:val="22"/>
                <w:szCs w:val="22"/>
              </w:rPr>
            </w:pPr>
            <w:r w:rsidRPr="2F248F16" w:rsidR="6A09C261">
              <w:rPr>
                <w:rFonts w:ascii="Arial Nova Cond Light" w:hAnsi="Arial Nova Cond Light"/>
                <w:b w:val="1"/>
                <w:bCs w:val="1"/>
                <w:sz w:val="22"/>
                <w:szCs w:val="22"/>
              </w:rPr>
              <w:t>Université où le master a été obtenu</w:t>
            </w:r>
          </w:p>
        </w:tc>
        <w:tc>
          <w:tcPr>
            <w:tcW w:w="5460" w:type="dxa"/>
            <w:tcMar/>
            <w:vAlign w:val="top"/>
          </w:tcPr>
          <w:p w:rsidRPr="00B023CC" w:rsidR="00AB57E6" w:rsidP="2F248F16" w:rsidRDefault="00AB57E6" w14:paraId="167167E8" w14:textId="77777777">
            <w:pPr>
              <w:spacing w:before="60" w:after="60" w:line="240" w:lineRule="auto"/>
              <w:ind w:firstLine="0"/>
              <w:jc w:val="left"/>
              <w:rPr>
                <w:rFonts w:ascii="Arial Nova Cond Light" w:hAnsi="Arial Nova Cond Light"/>
                <w:sz w:val="22"/>
                <w:szCs w:val="22"/>
              </w:rPr>
            </w:pPr>
          </w:p>
        </w:tc>
      </w:tr>
      <w:tr w:rsidRPr="00B023CC" w:rsidR="00AB57E6" w:rsidTr="2F248F16" w14:paraId="65435E21" w14:textId="77777777">
        <w:tc>
          <w:tcPr>
            <w:tcW w:w="3969" w:type="dxa"/>
            <w:tcMar/>
            <w:vAlign w:val="top"/>
          </w:tcPr>
          <w:p w:rsidRPr="00B023CC" w:rsidR="00AB57E6" w:rsidP="2F248F16" w:rsidRDefault="00AB57E6" w14:paraId="7BF123A0" w14:textId="191598C8">
            <w:pPr>
              <w:spacing w:before="60" w:after="60" w:line="240" w:lineRule="auto"/>
              <w:ind w:firstLine="0"/>
              <w:jc w:val="left"/>
              <w:rPr>
                <w:rFonts w:ascii="Arial Nova Cond Light" w:hAnsi="Arial Nova Cond Light"/>
                <w:b w:val="1"/>
                <w:bCs w:val="1"/>
                <w:sz w:val="22"/>
                <w:szCs w:val="22"/>
              </w:rPr>
            </w:pPr>
            <w:r w:rsidRPr="2F248F16" w:rsidR="6A09C261">
              <w:rPr>
                <w:rFonts w:ascii="Arial Nova Cond Light" w:hAnsi="Arial Nova Cond Light"/>
                <w:b w:val="1"/>
                <w:bCs w:val="1"/>
                <w:sz w:val="22"/>
                <w:szCs w:val="22"/>
              </w:rPr>
              <w:t>Année d'obtention du master</w:t>
            </w:r>
          </w:p>
        </w:tc>
        <w:tc>
          <w:tcPr>
            <w:tcW w:w="5460" w:type="dxa"/>
            <w:tcMar/>
            <w:vAlign w:val="top"/>
          </w:tcPr>
          <w:p w:rsidRPr="00B023CC" w:rsidR="00AB57E6" w:rsidP="2F248F16" w:rsidRDefault="00AB57E6" w14:paraId="6CF099A6" w14:textId="77777777">
            <w:pPr>
              <w:spacing w:before="60" w:after="60" w:line="240" w:lineRule="auto"/>
              <w:ind w:firstLine="0"/>
              <w:jc w:val="left"/>
              <w:rPr>
                <w:rFonts w:ascii="Arial Nova Cond Light" w:hAnsi="Arial Nova Cond Light"/>
                <w:sz w:val="22"/>
                <w:szCs w:val="22"/>
              </w:rPr>
            </w:pPr>
          </w:p>
        </w:tc>
      </w:tr>
      <w:tr w:rsidRPr="00B023CC" w:rsidR="00AB57E6" w:rsidTr="2F248F16" w14:paraId="517962C9" w14:textId="77777777">
        <w:tc>
          <w:tcPr>
            <w:tcW w:w="3969" w:type="dxa"/>
            <w:tcMar/>
            <w:vAlign w:val="top"/>
          </w:tcPr>
          <w:p w:rsidRPr="00B023CC" w:rsidR="00AB57E6" w:rsidP="2F248F16" w:rsidRDefault="00AB57E6" w14:paraId="5FB6C1C4" w14:textId="5908F7A9">
            <w:pPr>
              <w:spacing w:before="60" w:after="60" w:line="240" w:lineRule="auto"/>
              <w:ind w:firstLine="0"/>
              <w:jc w:val="left"/>
              <w:rPr>
                <w:rFonts w:ascii="Arial Nova Cond Light" w:hAnsi="Arial Nova Cond Light"/>
                <w:b w:val="1"/>
                <w:bCs w:val="1"/>
                <w:sz w:val="22"/>
                <w:szCs w:val="22"/>
              </w:rPr>
            </w:pPr>
            <w:r w:rsidRPr="2F248F16" w:rsidR="6A09C261">
              <w:rPr>
                <w:rFonts w:ascii="Arial Nova Cond Light" w:hAnsi="Arial Nova Cond Light"/>
                <w:b w:val="1"/>
                <w:bCs w:val="1"/>
                <w:sz w:val="22"/>
                <w:szCs w:val="22"/>
              </w:rPr>
              <w:t>Titre du mémoire / travail de master</w:t>
            </w:r>
          </w:p>
        </w:tc>
        <w:tc>
          <w:tcPr>
            <w:tcW w:w="5460" w:type="dxa"/>
            <w:tcMar/>
            <w:vAlign w:val="top"/>
          </w:tcPr>
          <w:p w:rsidRPr="00B023CC" w:rsidR="00AB57E6" w:rsidP="2F248F16" w:rsidRDefault="00AB57E6" w14:paraId="013460FC" w14:textId="77777777">
            <w:pPr>
              <w:spacing w:before="60" w:after="60" w:line="240" w:lineRule="auto"/>
              <w:ind w:firstLine="0"/>
              <w:jc w:val="left"/>
              <w:rPr>
                <w:rFonts w:ascii="Arial Nova Cond Light" w:hAnsi="Arial Nova Cond Light"/>
                <w:sz w:val="22"/>
                <w:szCs w:val="22"/>
              </w:rPr>
            </w:pPr>
          </w:p>
        </w:tc>
      </w:tr>
      <w:tr w:rsidRPr="00B023CC" w:rsidR="00AB57E6" w:rsidTr="2F248F16" w14:paraId="7200E4E4" w14:textId="77777777">
        <w:tc>
          <w:tcPr>
            <w:tcW w:w="3969" w:type="dxa"/>
            <w:tcMar/>
            <w:vAlign w:val="top"/>
          </w:tcPr>
          <w:p w:rsidRPr="00B023CC" w:rsidR="00AB57E6" w:rsidP="2F248F16" w:rsidRDefault="00AB57E6" w14:paraId="42FF9AC4" w14:textId="5C874BF6">
            <w:pPr>
              <w:spacing w:before="60" w:after="60" w:line="240" w:lineRule="auto"/>
              <w:ind w:firstLine="0"/>
              <w:jc w:val="left"/>
              <w:rPr>
                <w:rFonts w:ascii="Arial Nova Cond Light" w:hAnsi="Arial Nova Cond Light"/>
                <w:b w:val="1"/>
                <w:bCs w:val="1"/>
                <w:sz w:val="22"/>
                <w:szCs w:val="22"/>
              </w:rPr>
            </w:pPr>
            <w:r w:rsidRPr="2F248F16" w:rsidR="6A09C261">
              <w:rPr>
                <w:rFonts w:ascii="Arial Nova Cond Light" w:hAnsi="Arial Nova Cond Light"/>
                <w:b w:val="1"/>
                <w:bCs w:val="1"/>
                <w:sz w:val="22"/>
                <w:szCs w:val="22"/>
              </w:rPr>
              <w:t>Direction</w:t>
            </w:r>
            <w:r w:rsidRPr="2F248F16" w:rsidR="6A09C261">
              <w:rPr>
                <w:rFonts w:ascii="Arial Nova Cond Light" w:hAnsi="Arial Nova Cond Light"/>
                <w:b w:val="1"/>
                <w:bCs w:val="1"/>
                <w:sz w:val="22"/>
                <w:szCs w:val="22"/>
              </w:rPr>
              <w:t xml:space="preserve"> du mémoire / travail de master</w:t>
            </w:r>
          </w:p>
        </w:tc>
        <w:tc>
          <w:tcPr>
            <w:tcW w:w="5460" w:type="dxa"/>
            <w:tcMar/>
            <w:vAlign w:val="top"/>
          </w:tcPr>
          <w:p w:rsidRPr="00B023CC" w:rsidR="00AB57E6" w:rsidP="2F248F16" w:rsidRDefault="00AB57E6" w14:paraId="62E122CC" w14:textId="77777777">
            <w:pPr>
              <w:spacing w:before="60" w:after="60" w:line="240" w:lineRule="auto"/>
              <w:ind w:firstLine="0"/>
              <w:jc w:val="left"/>
              <w:rPr>
                <w:rFonts w:ascii="Arial Nova Cond Light" w:hAnsi="Arial Nova Cond Light"/>
                <w:sz w:val="22"/>
                <w:szCs w:val="22"/>
              </w:rPr>
            </w:pPr>
          </w:p>
        </w:tc>
      </w:tr>
      <w:tr w:rsidRPr="00B023CC" w:rsidR="00AB57E6" w:rsidTr="2F248F16" w14:paraId="07E1EB89" w14:textId="77777777">
        <w:tc>
          <w:tcPr>
            <w:tcW w:w="3969" w:type="dxa"/>
            <w:tcMar/>
            <w:vAlign w:val="top"/>
          </w:tcPr>
          <w:p w:rsidRPr="00B023CC" w:rsidR="00AB57E6" w:rsidP="2F248F16" w:rsidRDefault="00AB57E6" w14:paraId="084034F7" w14:textId="03C1E65A">
            <w:pPr>
              <w:spacing w:before="60" w:after="60" w:line="240" w:lineRule="auto"/>
              <w:ind w:firstLine="0"/>
              <w:jc w:val="left"/>
              <w:rPr>
                <w:rFonts w:ascii="Arial Nova Cond Light" w:hAnsi="Arial Nova Cond Light"/>
                <w:b w:val="1"/>
                <w:bCs w:val="1"/>
                <w:sz w:val="22"/>
                <w:szCs w:val="22"/>
              </w:rPr>
            </w:pPr>
            <w:r w:rsidRPr="2F248F16" w:rsidR="6A09C261">
              <w:rPr>
                <w:rFonts w:ascii="Arial Nova Cond Light" w:hAnsi="Arial Nova Cond Light"/>
                <w:b w:val="1"/>
                <w:bCs w:val="1"/>
                <w:sz w:val="22"/>
                <w:szCs w:val="22"/>
              </w:rPr>
              <w:t>Note</w:t>
            </w:r>
            <w:r w:rsidRPr="2F248F16" w:rsidR="5D684154">
              <w:rPr>
                <w:rFonts w:ascii="Arial Nova Cond Light" w:hAnsi="Arial Nova Cond Light"/>
                <w:b w:val="1"/>
                <w:bCs w:val="1"/>
                <w:sz w:val="22"/>
                <w:szCs w:val="22"/>
              </w:rPr>
              <w:t xml:space="preserve"> du mémoire / travail de master</w:t>
            </w:r>
          </w:p>
        </w:tc>
        <w:tc>
          <w:tcPr>
            <w:tcW w:w="5460" w:type="dxa"/>
            <w:tcMar/>
            <w:vAlign w:val="top"/>
          </w:tcPr>
          <w:p w:rsidRPr="00B023CC" w:rsidR="00AB57E6" w:rsidP="2F248F16" w:rsidRDefault="00AB57E6" w14:paraId="223C8C5F" w14:textId="77777777">
            <w:pPr>
              <w:spacing w:before="60" w:after="60" w:line="240" w:lineRule="auto"/>
              <w:ind w:firstLine="0"/>
              <w:jc w:val="left"/>
              <w:rPr>
                <w:rFonts w:ascii="Arial Nova Cond Light" w:hAnsi="Arial Nova Cond Light"/>
                <w:sz w:val="22"/>
                <w:szCs w:val="22"/>
              </w:rPr>
            </w:pPr>
          </w:p>
        </w:tc>
      </w:tr>
      <w:tr w:rsidRPr="00B023CC" w:rsidR="00AB57E6" w:rsidTr="2F248F16" w14:paraId="700D6E0D" w14:textId="77777777">
        <w:tc>
          <w:tcPr>
            <w:tcW w:w="3969" w:type="dxa"/>
            <w:tcMar/>
            <w:vAlign w:val="top"/>
          </w:tcPr>
          <w:p w:rsidRPr="00B023CC" w:rsidR="00AB57E6" w:rsidP="2F248F16" w:rsidRDefault="00B023CC" w14:paraId="4EFAC4E8" w14:textId="694A5316">
            <w:pPr>
              <w:spacing w:before="60" w:after="60" w:line="240" w:lineRule="auto"/>
              <w:ind w:firstLine="0"/>
              <w:jc w:val="left"/>
              <w:rPr>
                <w:rFonts w:ascii="Arial Nova Cond Light" w:hAnsi="Arial Nova Cond Light"/>
                <w:b w:val="1"/>
                <w:bCs w:val="1"/>
                <w:sz w:val="22"/>
                <w:szCs w:val="22"/>
              </w:rPr>
            </w:pPr>
            <w:r w:rsidRPr="2F248F16" w:rsidR="5D684154">
              <w:rPr>
                <w:rFonts w:ascii="Arial Nova Cond Light" w:hAnsi="Arial Nova Cond Light"/>
                <w:b w:val="1"/>
                <w:bCs w:val="1"/>
                <w:sz w:val="22"/>
                <w:szCs w:val="22"/>
              </w:rPr>
              <w:t>Note finale du master</w:t>
            </w:r>
          </w:p>
        </w:tc>
        <w:tc>
          <w:tcPr>
            <w:tcW w:w="5460" w:type="dxa"/>
            <w:tcMar/>
            <w:vAlign w:val="top"/>
          </w:tcPr>
          <w:p w:rsidRPr="00B023CC" w:rsidR="00AB57E6" w:rsidP="2F248F16" w:rsidRDefault="00AB57E6" w14:paraId="0560DD10" w14:textId="77777777">
            <w:pPr>
              <w:spacing w:before="60" w:after="60" w:line="240" w:lineRule="auto"/>
              <w:ind w:firstLine="0"/>
              <w:jc w:val="left"/>
              <w:rPr>
                <w:rFonts w:ascii="Arial Nova Cond Light" w:hAnsi="Arial Nova Cond Light"/>
                <w:sz w:val="22"/>
                <w:szCs w:val="22"/>
              </w:rPr>
            </w:pPr>
          </w:p>
        </w:tc>
      </w:tr>
      <w:tr w:rsidRPr="00B023CC" w:rsidR="00B023CC" w:rsidTr="2F248F16" w14:paraId="703DA419" w14:textId="77777777">
        <w:tc>
          <w:tcPr>
            <w:tcW w:w="9429" w:type="dxa"/>
            <w:gridSpan w:val="2"/>
            <w:shd w:val="clear" w:color="auto" w:fill="C5E0B3" w:themeFill="accent6" w:themeFillTint="66"/>
            <w:tcMar/>
            <w:vAlign w:val="top"/>
          </w:tcPr>
          <w:p w:rsidRPr="00B023CC" w:rsidR="00B023CC" w:rsidP="2F248F16" w:rsidRDefault="00B023CC" w14:paraId="5AF7D1EF" w14:textId="77777777">
            <w:pPr>
              <w:spacing w:before="60" w:after="60" w:line="240" w:lineRule="auto"/>
              <w:ind w:firstLine="0"/>
              <w:jc w:val="left"/>
              <w:rPr>
                <w:rFonts w:ascii="Arial Nova Cond Light" w:hAnsi="Arial Nova Cond Light"/>
                <w:sz w:val="22"/>
                <w:szCs w:val="22"/>
              </w:rPr>
            </w:pPr>
          </w:p>
        </w:tc>
      </w:tr>
      <w:tr w:rsidRPr="00B023CC" w:rsidR="00AB57E6" w:rsidTr="2F248F16" w14:paraId="339D97DC" w14:textId="77777777">
        <w:tc>
          <w:tcPr>
            <w:tcW w:w="3969" w:type="dxa"/>
            <w:tcMar/>
            <w:vAlign w:val="top"/>
          </w:tcPr>
          <w:p w:rsidRPr="00B023CC" w:rsidR="00AB57E6" w:rsidP="2F248F16" w:rsidRDefault="00B023CC" w14:paraId="42780394" w14:textId="0D13D6DF">
            <w:pPr>
              <w:spacing w:before="60" w:after="60" w:line="240" w:lineRule="auto"/>
              <w:ind w:firstLine="0"/>
              <w:jc w:val="left"/>
              <w:rPr>
                <w:rFonts w:ascii="Arial Nova Cond Light" w:hAnsi="Arial Nova Cond Light"/>
                <w:b w:val="1"/>
                <w:bCs w:val="1"/>
                <w:sz w:val="22"/>
                <w:szCs w:val="22"/>
              </w:rPr>
            </w:pPr>
            <w:r w:rsidRPr="2F248F16" w:rsidR="5D684154">
              <w:rPr>
                <w:rFonts w:ascii="Arial Nova Cond Light" w:hAnsi="Arial Nova Cond Light"/>
                <w:b w:val="1"/>
                <w:bCs w:val="1"/>
                <w:sz w:val="22"/>
                <w:szCs w:val="22"/>
              </w:rPr>
              <w:t>Avez-vous exercé une activité (emploi, assistanat, monitorat, mandat de recherche, etc.) au sein d'une université ?</w:t>
            </w:r>
            <w:r w:rsidRPr="2F248F16" w:rsidR="5D684154">
              <w:rPr>
                <w:rFonts w:ascii="Arial Nova Cond Light" w:hAnsi="Arial Nova Cond Light"/>
                <w:b w:val="1"/>
                <w:bCs w:val="1"/>
                <w:sz w:val="22"/>
                <w:szCs w:val="22"/>
              </w:rPr>
              <w:t xml:space="preserve"> </w:t>
            </w:r>
            <w:r w:rsidRPr="2F248F16" w:rsidR="5D684154">
              <w:rPr>
                <w:rFonts w:ascii="Arial Nova Cond Light" w:hAnsi="Arial Nova Cond Light"/>
                <w:sz w:val="22"/>
                <w:szCs w:val="22"/>
              </w:rPr>
              <w:t>Si oui, veuillez préciser la nature de l'activité, l'institution concernée et la période.</w:t>
            </w:r>
          </w:p>
        </w:tc>
        <w:tc>
          <w:tcPr>
            <w:tcW w:w="5460" w:type="dxa"/>
            <w:tcMar/>
            <w:vAlign w:val="top"/>
          </w:tcPr>
          <w:p w:rsidRPr="00B023CC" w:rsidR="00AB57E6" w:rsidP="2F248F16" w:rsidRDefault="00AB57E6" w14:paraId="112E2DBE" w14:textId="77777777">
            <w:pPr>
              <w:spacing w:before="60" w:after="60" w:line="240" w:lineRule="auto"/>
              <w:ind w:firstLine="0"/>
              <w:jc w:val="left"/>
              <w:rPr>
                <w:rFonts w:ascii="Arial Nova Cond Light" w:hAnsi="Arial Nova Cond Light"/>
                <w:sz w:val="22"/>
                <w:szCs w:val="22"/>
              </w:rPr>
            </w:pPr>
          </w:p>
        </w:tc>
      </w:tr>
      <w:tr w:rsidRPr="00B023CC" w:rsidR="00B023CC" w:rsidTr="2F248F16" w14:paraId="2AA865DD" w14:textId="77777777">
        <w:tc>
          <w:tcPr>
            <w:tcW w:w="9429" w:type="dxa"/>
            <w:gridSpan w:val="2"/>
            <w:shd w:val="clear" w:color="auto" w:fill="C5E0B3" w:themeFill="accent6" w:themeFillTint="66"/>
            <w:tcMar/>
            <w:vAlign w:val="top"/>
          </w:tcPr>
          <w:p w:rsidRPr="00B023CC" w:rsidR="00B023CC" w:rsidP="2F248F16" w:rsidRDefault="00B023CC" w14:paraId="1ABEF421" w14:textId="77777777">
            <w:pPr>
              <w:spacing w:before="60" w:after="60" w:line="240" w:lineRule="auto"/>
              <w:ind w:firstLine="0"/>
              <w:jc w:val="left"/>
              <w:rPr>
                <w:rFonts w:ascii="Arial Nova Cond Light" w:hAnsi="Arial Nova Cond Light"/>
                <w:sz w:val="22"/>
                <w:szCs w:val="22"/>
              </w:rPr>
            </w:pPr>
          </w:p>
        </w:tc>
      </w:tr>
      <w:tr w:rsidRPr="00B023CC" w:rsidR="00B023CC" w:rsidTr="2F248F16" w14:paraId="46654996" w14:textId="77777777">
        <w:tc>
          <w:tcPr>
            <w:tcW w:w="3969" w:type="dxa"/>
            <w:tcMar/>
            <w:vAlign w:val="top"/>
          </w:tcPr>
          <w:p w:rsidRPr="00B023CC" w:rsidR="00B023CC" w:rsidP="2F248F16" w:rsidRDefault="00B023CC" w14:paraId="27EB5FC6" w14:textId="16F0FD72">
            <w:pPr>
              <w:spacing w:before="60" w:after="60" w:line="240" w:lineRule="auto"/>
              <w:ind w:firstLine="0"/>
              <w:jc w:val="left"/>
              <w:rPr>
                <w:rFonts w:ascii="Arial Nova Cond Light" w:hAnsi="Arial Nova Cond Light"/>
                <w:b w:val="1"/>
                <w:bCs w:val="1"/>
                <w:sz w:val="22"/>
                <w:szCs w:val="22"/>
              </w:rPr>
            </w:pPr>
            <w:r w:rsidRPr="2F248F16" w:rsidR="5D684154">
              <w:rPr>
                <w:rFonts w:ascii="Arial Nova Cond Light" w:hAnsi="Arial Nova Cond Light"/>
                <w:b w:val="1"/>
                <w:bCs w:val="1"/>
                <w:sz w:val="22"/>
                <w:szCs w:val="22"/>
              </w:rPr>
              <w:t>En quelques lignes, exposez votre motivation pour ce poste et pour la réalisation d'un doctorat au sein du Département de musicologie</w:t>
            </w:r>
          </w:p>
        </w:tc>
        <w:tc>
          <w:tcPr>
            <w:tcW w:w="5460" w:type="dxa"/>
            <w:tcMar/>
            <w:vAlign w:val="top"/>
          </w:tcPr>
          <w:p w:rsidRPr="00B023CC" w:rsidR="00B023CC" w:rsidP="2F248F16" w:rsidRDefault="00B023CC" w14:paraId="0BC602C7" w14:textId="77777777">
            <w:pPr>
              <w:spacing w:before="60" w:after="60" w:line="240" w:lineRule="auto"/>
              <w:ind w:firstLine="0"/>
              <w:jc w:val="left"/>
              <w:rPr>
                <w:rFonts w:ascii="Arial Nova Cond Light" w:hAnsi="Arial Nova Cond Light"/>
                <w:sz w:val="22"/>
                <w:szCs w:val="22"/>
              </w:rPr>
            </w:pPr>
          </w:p>
        </w:tc>
      </w:tr>
      <w:tr w:rsidRPr="00B023CC" w:rsidR="00B023CC" w:rsidTr="2F248F16" w14:paraId="3A7EC38B" w14:textId="77777777">
        <w:tc>
          <w:tcPr>
            <w:tcW w:w="9429" w:type="dxa"/>
            <w:gridSpan w:val="2"/>
            <w:shd w:val="clear" w:color="auto" w:fill="C5E0B3" w:themeFill="accent6" w:themeFillTint="66"/>
            <w:tcMar/>
            <w:vAlign w:val="top"/>
          </w:tcPr>
          <w:p w:rsidRPr="00B023CC" w:rsidR="00B023CC" w:rsidP="2F248F16" w:rsidRDefault="00B023CC" w14:paraId="6891BFFA" w14:textId="77777777">
            <w:pPr>
              <w:spacing w:before="60" w:after="60" w:line="240" w:lineRule="auto"/>
              <w:ind w:firstLine="0"/>
              <w:jc w:val="left"/>
              <w:rPr>
                <w:rFonts w:ascii="Arial Nova Cond Light" w:hAnsi="Arial Nova Cond Light"/>
                <w:sz w:val="22"/>
                <w:szCs w:val="22"/>
              </w:rPr>
            </w:pPr>
          </w:p>
        </w:tc>
      </w:tr>
      <w:tr w:rsidRPr="00B023CC" w:rsidR="00B023CC" w:rsidTr="2F248F16" w14:paraId="0B25CCA1" w14:textId="77777777">
        <w:tc>
          <w:tcPr>
            <w:tcW w:w="9429" w:type="dxa"/>
            <w:gridSpan w:val="2"/>
            <w:tcMar/>
            <w:vAlign w:val="top"/>
          </w:tcPr>
          <w:p w:rsidRPr="00B023CC" w:rsidR="00B023CC" w:rsidP="2F248F16" w:rsidRDefault="00B023CC" w14:paraId="5262F46C" w14:textId="77777777">
            <w:pPr>
              <w:spacing w:before="60" w:after="60" w:line="240" w:lineRule="auto"/>
              <w:ind w:firstLine="0"/>
              <w:jc w:val="left"/>
              <w:rPr>
                <w:rFonts w:ascii="Arial Nova Cond Light" w:hAnsi="Arial Nova Cond Light"/>
                <w:sz w:val="22"/>
                <w:szCs w:val="22"/>
              </w:rPr>
            </w:pPr>
            <w:r w:rsidRPr="2F248F16" w:rsidR="5D684154">
              <w:rPr>
                <w:rFonts w:ascii="Arial Nova Cond Light" w:hAnsi="Arial Nova Cond Light"/>
                <w:sz w:val="22"/>
                <w:szCs w:val="22"/>
              </w:rPr>
              <w:t>Liste de contrôle (documents joints)</w:t>
            </w:r>
          </w:p>
          <w:p w:rsidRPr="00B023CC" w:rsidR="00B023CC" w:rsidP="2F248F16" w:rsidRDefault="00B023CC" w14:paraId="143206B5" w14:textId="27E91170">
            <w:pPr>
              <w:numPr>
                <w:ilvl w:val="0"/>
                <w:numId w:val="3"/>
              </w:numPr>
              <w:spacing w:before="60" w:after="60" w:line="240" w:lineRule="auto"/>
              <w:jc w:val="left"/>
              <w:rPr>
                <w:rFonts w:ascii="Arial Nova Cond Light" w:hAnsi="Arial Nova Cond Light"/>
                <w:sz w:val="22"/>
                <w:szCs w:val="22"/>
              </w:rPr>
            </w:pPr>
            <w:r w:rsidRPr="2F248F16" w:rsidR="5D684154">
              <w:rPr>
                <w:rFonts w:ascii="Arial Nova Cond Light" w:hAnsi="Arial Nova Cond Light"/>
                <w:sz w:val="22"/>
                <w:szCs w:val="22"/>
              </w:rPr>
              <w:t>curriculum</w:t>
            </w:r>
            <w:r w:rsidRPr="2F248F16" w:rsidR="5D684154">
              <w:rPr>
                <w:rFonts w:ascii="Arial Nova Cond Light" w:hAnsi="Arial Nova Cond Light"/>
                <w:sz w:val="22"/>
                <w:szCs w:val="22"/>
              </w:rPr>
              <w:t xml:space="preserve"> vitae ;</w:t>
            </w:r>
          </w:p>
          <w:p w:rsidRPr="00B023CC" w:rsidR="00B023CC" w:rsidP="2F248F16" w:rsidRDefault="00B023CC" w14:paraId="5E3809B2" w14:textId="4908815C">
            <w:pPr>
              <w:numPr>
                <w:ilvl w:val="0"/>
                <w:numId w:val="3"/>
              </w:numPr>
              <w:spacing w:before="60" w:after="60" w:line="240" w:lineRule="auto"/>
              <w:jc w:val="left"/>
              <w:rPr>
                <w:rFonts w:ascii="Arial Nova Cond Light" w:hAnsi="Arial Nova Cond Light"/>
                <w:sz w:val="22"/>
                <w:szCs w:val="22"/>
              </w:rPr>
            </w:pPr>
            <w:r w:rsidRPr="2F248F16" w:rsidR="5D684154">
              <w:rPr>
                <w:rFonts w:ascii="Arial Nova Cond Light" w:hAnsi="Arial Nova Cond Light"/>
                <w:sz w:val="22"/>
                <w:szCs w:val="22"/>
              </w:rPr>
              <w:t>mémoire</w:t>
            </w:r>
            <w:r w:rsidRPr="2F248F16" w:rsidR="5D684154">
              <w:rPr>
                <w:rFonts w:ascii="Arial Nova Cond Light" w:hAnsi="Arial Nova Cond Light"/>
                <w:sz w:val="22"/>
                <w:szCs w:val="22"/>
              </w:rPr>
              <w:t xml:space="preserve"> </w:t>
            </w:r>
            <w:r w:rsidRPr="2F248F16" w:rsidR="5D684154">
              <w:rPr>
                <w:rFonts w:ascii="Arial Nova Cond Light" w:hAnsi="Arial Nova Cond Light"/>
                <w:sz w:val="22"/>
                <w:szCs w:val="22"/>
              </w:rPr>
              <w:t>/</w:t>
            </w:r>
            <w:r w:rsidRPr="2F248F16" w:rsidR="5D684154">
              <w:rPr>
                <w:rFonts w:ascii="Arial Nova Cond Light" w:hAnsi="Arial Nova Cond Light"/>
                <w:sz w:val="22"/>
                <w:szCs w:val="22"/>
              </w:rPr>
              <w:t xml:space="preserve"> travail de master (au format PDF) ;</w:t>
            </w:r>
          </w:p>
          <w:p w:rsidRPr="00B023CC" w:rsidR="00B023CC" w:rsidP="2F248F16" w:rsidRDefault="00B023CC" w14:paraId="26D8D77E" w14:textId="4AD4FDAE">
            <w:pPr>
              <w:numPr>
                <w:ilvl w:val="0"/>
                <w:numId w:val="3"/>
              </w:numPr>
              <w:spacing w:before="60" w:after="60" w:line="240" w:lineRule="auto"/>
              <w:jc w:val="left"/>
              <w:rPr>
                <w:rFonts w:ascii="Arial Nova Cond Light" w:hAnsi="Arial Nova Cond Light"/>
                <w:sz w:val="22"/>
                <w:szCs w:val="22"/>
              </w:rPr>
            </w:pPr>
            <w:r w:rsidRPr="2F248F16" w:rsidR="5D684154">
              <w:rPr>
                <w:rFonts w:ascii="Arial Nova Cond Light" w:hAnsi="Arial Nova Cond Light"/>
                <w:sz w:val="22"/>
                <w:szCs w:val="22"/>
              </w:rPr>
              <w:t>rapport</w:t>
            </w:r>
            <w:r w:rsidRPr="2F248F16" w:rsidR="5D684154">
              <w:rPr>
                <w:rFonts w:ascii="Arial Nova Cond Light" w:hAnsi="Arial Nova Cond Light"/>
                <w:sz w:val="22"/>
                <w:szCs w:val="22"/>
              </w:rPr>
              <w:t xml:space="preserve"> sur le travail de master ou document équivalent (au format PDF) ;</w:t>
            </w:r>
          </w:p>
          <w:p w:rsidRPr="00B023CC" w:rsidR="00B023CC" w:rsidP="2F248F16" w:rsidRDefault="00B023CC" w14:paraId="67CFD0D7" w14:textId="48D17A21">
            <w:pPr>
              <w:numPr>
                <w:ilvl w:val="0"/>
                <w:numId w:val="3"/>
              </w:numPr>
              <w:spacing w:before="60" w:after="60" w:line="240" w:lineRule="auto"/>
              <w:jc w:val="left"/>
              <w:rPr>
                <w:rFonts w:ascii="Arial Nova Cond Light" w:hAnsi="Arial Nova Cond Light"/>
                <w:sz w:val="22"/>
                <w:szCs w:val="22"/>
              </w:rPr>
            </w:pPr>
            <w:r w:rsidRPr="2F248F16" w:rsidR="5D684154">
              <w:rPr>
                <w:rFonts w:ascii="Arial Nova Cond Light" w:hAnsi="Arial Nova Cond Light"/>
                <w:sz w:val="22"/>
                <w:szCs w:val="22"/>
              </w:rPr>
              <w:t>copie</w:t>
            </w:r>
            <w:r w:rsidRPr="2F248F16" w:rsidR="5D684154">
              <w:rPr>
                <w:rFonts w:ascii="Arial Nova Cond Light" w:hAnsi="Arial Nova Cond Light"/>
                <w:sz w:val="22"/>
                <w:szCs w:val="22"/>
              </w:rPr>
              <w:t xml:space="preserve"> du diplôme de master ;</w:t>
            </w:r>
          </w:p>
          <w:p w:rsidRPr="00B023CC" w:rsidR="00B023CC" w:rsidP="2F248F16" w:rsidRDefault="00B023CC" w14:paraId="2A8BC0AB" w14:textId="274717D6">
            <w:pPr>
              <w:numPr>
                <w:ilvl w:val="0"/>
                <w:numId w:val="3"/>
              </w:numPr>
              <w:spacing w:before="60" w:after="60" w:line="240" w:lineRule="auto"/>
              <w:jc w:val="left"/>
              <w:rPr>
                <w:rFonts w:ascii="Arial Nova Cond Light" w:hAnsi="Arial Nova Cond Light"/>
                <w:sz w:val="22"/>
                <w:szCs w:val="22"/>
              </w:rPr>
            </w:pPr>
            <w:r w:rsidRPr="2F248F16" w:rsidR="5D684154">
              <w:rPr>
                <w:rFonts w:ascii="Arial Nova Cond Light" w:hAnsi="Arial Nova Cond Light"/>
                <w:sz w:val="22"/>
                <w:szCs w:val="22"/>
              </w:rPr>
              <w:t>relevé</w:t>
            </w:r>
            <w:r w:rsidRPr="2F248F16" w:rsidR="5D684154">
              <w:rPr>
                <w:rFonts w:ascii="Arial Nova Cond Light" w:hAnsi="Arial Nova Cond Light"/>
                <w:sz w:val="22"/>
                <w:szCs w:val="22"/>
              </w:rPr>
              <w:t xml:space="preserve"> de notes du </w:t>
            </w:r>
            <w:r w:rsidRPr="2F248F16" w:rsidR="5D684154">
              <w:rPr>
                <w:rFonts w:ascii="Arial Nova Cond Light" w:hAnsi="Arial Nova Cond Light"/>
                <w:sz w:val="22"/>
                <w:szCs w:val="22"/>
              </w:rPr>
              <w:t>bachelor</w:t>
            </w:r>
            <w:r w:rsidRPr="2F248F16" w:rsidR="5D684154">
              <w:rPr>
                <w:rFonts w:ascii="Arial Nova Cond Light" w:hAnsi="Arial Nova Cond Light"/>
                <w:sz w:val="22"/>
                <w:szCs w:val="22"/>
              </w:rPr>
              <w:t xml:space="preserve"> et du master ;</w:t>
            </w:r>
          </w:p>
          <w:p w:rsidRPr="00B023CC" w:rsidR="00B023CC" w:rsidP="2F248F16" w:rsidRDefault="00B023CC" w14:paraId="093EA1A9" w14:textId="6DFBD8AC">
            <w:pPr>
              <w:numPr>
                <w:ilvl w:val="0"/>
                <w:numId w:val="3"/>
              </w:numPr>
              <w:spacing w:before="60" w:after="60" w:line="240" w:lineRule="auto"/>
              <w:jc w:val="left"/>
              <w:rPr>
                <w:rFonts w:ascii="Arial Nova Cond Light" w:hAnsi="Arial Nova Cond Light"/>
                <w:sz w:val="22"/>
                <w:szCs w:val="22"/>
              </w:rPr>
            </w:pPr>
            <w:r w:rsidRPr="2F248F16" w:rsidR="5D684154">
              <w:rPr>
                <w:rFonts w:ascii="Arial Nova Cond Light" w:hAnsi="Arial Nova Cond Light"/>
                <w:sz w:val="22"/>
                <w:szCs w:val="22"/>
              </w:rPr>
              <w:t>aperçu</w:t>
            </w:r>
            <w:r w:rsidRPr="2F248F16" w:rsidR="5D684154">
              <w:rPr>
                <w:rFonts w:ascii="Arial Nova Cond Light" w:hAnsi="Arial Nova Cond Light"/>
                <w:sz w:val="22"/>
                <w:szCs w:val="22"/>
              </w:rPr>
              <w:t xml:space="preserve"> </w:t>
            </w:r>
            <w:r w:rsidRPr="2F248F16" w:rsidR="7848CF4C">
              <w:rPr>
                <w:rFonts w:ascii="Arial Nova Cond Light" w:hAnsi="Arial Nova Cond Light"/>
                <w:sz w:val="22"/>
                <w:szCs w:val="22"/>
              </w:rPr>
              <w:t xml:space="preserve">(1 page) </w:t>
            </w:r>
            <w:r w:rsidRPr="2F248F16" w:rsidR="5D684154">
              <w:rPr>
                <w:rFonts w:ascii="Arial Nova Cond Light" w:hAnsi="Arial Nova Cond Light"/>
                <w:sz w:val="22"/>
                <w:szCs w:val="22"/>
              </w:rPr>
              <w:t>du projet doctoral</w:t>
            </w:r>
            <w:r w:rsidRPr="2F248F16" w:rsidR="4397C574">
              <w:rPr>
                <w:rFonts w:ascii="Arial Nova Cond Light" w:hAnsi="Arial Nova Cond Light"/>
                <w:sz w:val="22"/>
                <w:szCs w:val="22"/>
              </w:rPr>
              <w:t xml:space="preserve"> envisagé ;</w:t>
            </w:r>
          </w:p>
          <w:p w:rsidRPr="00B023CC" w:rsidR="00B023CC" w:rsidP="2F248F16" w:rsidRDefault="00B023CC" w14:paraId="7AE054E5" w14:textId="6D6A2A08">
            <w:pPr>
              <w:numPr>
                <w:ilvl w:val="0"/>
                <w:numId w:val="3"/>
              </w:numPr>
              <w:spacing w:before="60" w:after="60" w:line="240" w:lineRule="auto"/>
              <w:jc w:val="left"/>
              <w:rPr>
                <w:rFonts w:ascii="Arial Nova Cond Light" w:hAnsi="Arial Nova Cond Light"/>
                <w:sz w:val="22"/>
                <w:szCs w:val="22"/>
              </w:rPr>
            </w:pPr>
            <w:r w:rsidRPr="2F248F16" w:rsidR="5D684154">
              <w:rPr>
                <w:rFonts w:ascii="Arial Nova Cond Light" w:hAnsi="Arial Nova Cond Light"/>
                <w:sz w:val="22"/>
                <w:szCs w:val="22"/>
              </w:rPr>
              <w:t>autres</w:t>
            </w:r>
            <w:r w:rsidRPr="2F248F16" w:rsidR="5D684154">
              <w:rPr>
                <w:rFonts w:ascii="Arial Nova Cond Light" w:hAnsi="Arial Nova Cond Light"/>
                <w:sz w:val="22"/>
                <w:szCs w:val="22"/>
              </w:rPr>
              <w:t> (préciser) :</w:t>
            </w:r>
          </w:p>
        </w:tc>
      </w:tr>
    </w:tbl>
    <w:p w:rsidRPr="00AB57E6" w:rsidR="00A20472" w:rsidP="00B023CC" w:rsidRDefault="00A20472" w14:paraId="6267A835" w14:textId="27C16099">
      <w:pPr>
        <w:spacing w:before="60" w:after="60" w:line="240" w:lineRule="auto"/>
        <w:ind w:firstLine="0"/>
        <w:rPr>
          <w:rFonts w:ascii="Arial Nova Cond Light" w:hAnsi="Arial Nova Cond Light"/>
        </w:rPr>
      </w:pPr>
    </w:p>
    <w:sectPr w:rsidRPr="00AB57E6" w:rsidR="00A204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orient="portrait"/>
      <w:pgMar w:top="850" w:right="1134" w:bottom="850" w:left="1134" w:header="708" w:footer="708" w:gutter="0"/>
      <w:cols w:space="708"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Pr="000D7C50" w:rsidR="003B194D" w:rsidP="00C610BE" w:rsidRDefault="003B194D" w14:paraId="6C7B4D2D" w14:textId="77777777">
      <w:pPr>
        <w:spacing w:line="240" w:lineRule="auto"/>
      </w:pPr>
      <w:r w:rsidRPr="000D7C50">
        <w:separator/>
      </w:r>
    </w:p>
  </w:endnote>
  <w:endnote w:type="continuationSeparator" w:id="0">
    <w:p w:rsidRPr="000D7C50" w:rsidR="003B194D" w:rsidP="00C610BE" w:rsidRDefault="003B194D" w14:paraId="04366FE9" w14:textId="77777777">
      <w:pPr>
        <w:spacing w:line="240" w:lineRule="auto"/>
      </w:pPr>
      <w:r w:rsidRPr="000D7C50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ova Cond Light">
    <w:charset w:val="00"/>
    <w:family w:val="swiss"/>
    <w:pitch w:val="variable"/>
    <w:sig w:usb0="0000028F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0D7C50" w:rsidR="002E64D6" w:rsidRDefault="002E64D6" w14:paraId="363F4DA3" w14:textId="77777777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5959266"/>
      <w:docPartObj>
        <w:docPartGallery w:val="Page Numbers (Bottom of Page)"/>
        <w:docPartUnique/>
      </w:docPartObj>
    </w:sdtPr>
    <w:sdtEndPr>
      <w:rPr>
        <w:rFonts w:ascii="Arial Nova Cond Light" w:hAnsi="Arial Nova Cond Light"/>
        <w:sz w:val="18"/>
        <w:szCs w:val="18"/>
      </w:rPr>
    </w:sdtEndPr>
    <w:sdtContent>
      <w:p w:rsidRPr="000D7C50" w:rsidR="002E64D6" w:rsidRDefault="002E64D6" w14:paraId="4468A503" w14:textId="77777777">
        <w:pPr>
          <w:pStyle w:val="Pieddepage"/>
          <w:jc w:val="center"/>
          <w:rPr>
            <w:rFonts w:ascii="Arial Nova Cond Light" w:hAnsi="Arial Nova Cond Light"/>
            <w:sz w:val="18"/>
            <w:szCs w:val="18"/>
          </w:rPr>
        </w:pPr>
        <w:r w:rsidRPr="000D7C50">
          <w:rPr>
            <w:rFonts w:ascii="Arial Nova Cond Light" w:hAnsi="Arial Nova Cond Light"/>
            <w:sz w:val="18"/>
            <w:szCs w:val="18"/>
          </w:rPr>
          <w:fldChar w:fldCharType="begin"/>
        </w:r>
        <w:r w:rsidRPr="000D7C50">
          <w:rPr>
            <w:rFonts w:ascii="Arial Nova Cond Light" w:hAnsi="Arial Nova Cond Light"/>
            <w:sz w:val="18"/>
            <w:szCs w:val="18"/>
          </w:rPr>
          <w:instrText>PAGE   \* MERGEFORMAT</w:instrText>
        </w:r>
        <w:r w:rsidRPr="000D7C50">
          <w:rPr>
            <w:rFonts w:ascii="Arial Nova Cond Light" w:hAnsi="Arial Nova Cond Light"/>
            <w:sz w:val="18"/>
            <w:szCs w:val="18"/>
          </w:rPr>
          <w:fldChar w:fldCharType="separate"/>
        </w:r>
        <w:r w:rsidR="00FE6EEA">
          <w:rPr>
            <w:rFonts w:ascii="Arial Nova Cond Light" w:hAnsi="Arial Nova Cond Light"/>
            <w:noProof/>
            <w:sz w:val="18"/>
            <w:szCs w:val="18"/>
          </w:rPr>
          <w:t>1</w:t>
        </w:r>
        <w:r w:rsidRPr="000D7C50">
          <w:rPr>
            <w:rFonts w:ascii="Arial Nova Cond Light" w:hAnsi="Arial Nova Cond Light"/>
            <w:sz w:val="18"/>
            <w:szCs w:val="18"/>
          </w:rPr>
          <w:fldChar w:fldCharType="end"/>
        </w:r>
      </w:p>
    </w:sdtContent>
  </w:sdt>
  <w:p w:rsidRPr="000D7C50" w:rsidR="002E64D6" w:rsidRDefault="002E64D6" w14:paraId="7D8F360F" w14:textId="77777777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0D7C50" w:rsidR="002E64D6" w:rsidRDefault="002E64D6" w14:paraId="7F419404" w14:textId="77777777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Pr="000D7C50" w:rsidR="003B194D" w:rsidP="00C610BE" w:rsidRDefault="003B194D" w14:paraId="51451F2C" w14:textId="77777777">
      <w:pPr>
        <w:spacing w:line="240" w:lineRule="auto"/>
      </w:pPr>
      <w:r w:rsidRPr="000D7C50">
        <w:separator/>
      </w:r>
    </w:p>
  </w:footnote>
  <w:footnote w:type="continuationSeparator" w:id="0">
    <w:p w:rsidRPr="000D7C50" w:rsidR="003B194D" w:rsidP="00C610BE" w:rsidRDefault="003B194D" w14:paraId="4E051EFC" w14:textId="77777777">
      <w:pPr>
        <w:spacing w:line="240" w:lineRule="auto"/>
      </w:pPr>
      <w:r w:rsidRPr="000D7C50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0D7C50" w:rsidR="002E64D6" w:rsidRDefault="002E64D6" w14:paraId="5A7D7D32" w14:textId="77777777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0D7C50" w:rsidR="002E64D6" w:rsidP="2F248F16" w:rsidRDefault="002E64D6" w14:paraId="6F226910" w14:textId="77777777">
    <w:pPr>
      <w:pStyle w:val="En-tte"/>
      <w:ind w:firstLine="0"/>
      <w:jc w:val="right"/>
      <w:rPr>
        <w:rFonts w:ascii="Arial Nova Cond Light" w:hAnsi="Arial Nova Cond Light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0D7C50" w:rsidR="002E64D6" w:rsidRDefault="002E64D6" w14:paraId="4BB5744C" w14:textId="77777777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5F4970"/>
    <w:multiLevelType w:val="hybridMultilevel"/>
    <w:tmpl w:val="F5EACCAE"/>
    <w:lvl w:ilvl="0" w:tplc="100C0003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 w:cs="Courier New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E8219F3"/>
    <w:multiLevelType w:val="multilevel"/>
    <w:tmpl w:val="7B165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7C231FFE"/>
    <w:multiLevelType w:val="hybridMultilevel"/>
    <w:tmpl w:val="87B6D688"/>
    <w:lvl w:ilvl="0" w:tplc="100C0005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536502801">
    <w:abstractNumId w:val="1"/>
  </w:num>
  <w:num w:numId="2" w16cid:durableId="461653481">
    <w:abstractNumId w:val="2"/>
  </w:num>
  <w:num w:numId="3" w16cid:durableId="481311643">
    <w:abstractNumId w:val="0"/>
  </w:num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dirty"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3B59"/>
    <w:rsid w:val="00000BB9"/>
    <w:rsid w:val="0000359E"/>
    <w:rsid w:val="000130D6"/>
    <w:rsid w:val="000257CE"/>
    <w:rsid w:val="000303DC"/>
    <w:rsid w:val="00034985"/>
    <w:rsid w:val="000646C9"/>
    <w:rsid w:val="00071CCF"/>
    <w:rsid w:val="00077279"/>
    <w:rsid w:val="00087283"/>
    <w:rsid w:val="00092511"/>
    <w:rsid w:val="000A023D"/>
    <w:rsid w:val="000A07A9"/>
    <w:rsid w:val="000A0934"/>
    <w:rsid w:val="000A4B2C"/>
    <w:rsid w:val="000C4B3C"/>
    <w:rsid w:val="000D019F"/>
    <w:rsid w:val="000D7503"/>
    <w:rsid w:val="000D7C50"/>
    <w:rsid w:val="000E2743"/>
    <w:rsid w:val="000E5460"/>
    <w:rsid w:val="000F0192"/>
    <w:rsid w:val="000F3B02"/>
    <w:rsid w:val="000F3C46"/>
    <w:rsid w:val="000F5077"/>
    <w:rsid w:val="000F718A"/>
    <w:rsid w:val="00105B11"/>
    <w:rsid w:val="00105ED2"/>
    <w:rsid w:val="0011639C"/>
    <w:rsid w:val="00121CE7"/>
    <w:rsid w:val="00122C04"/>
    <w:rsid w:val="00133C81"/>
    <w:rsid w:val="00141ECF"/>
    <w:rsid w:val="00143EEC"/>
    <w:rsid w:val="0014410A"/>
    <w:rsid w:val="001448BB"/>
    <w:rsid w:val="00144AFE"/>
    <w:rsid w:val="00154D02"/>
    <w:rsid w:val="00161C24"/>
    <w:rsid w:val="00163555"/>
    <w:rsid w:val="00170F7F"/>
    <w:rsid w:val="00174409"/>
    <w:rsid w:val="0017561E"/>
    <w:rsid w:val="00183D34"/>
    <w:rsid w:val="00194661"/>
    <w:rsid w:val="0019484A"/>
    <w:rsid w:val="001965B1"/>
    <w:rsid w:val="001A639E"/>
    <w:rsid w:val="001B366B"/>
    <w:rsid w:val="001B3955"/>
    <w:rsid w:val="001B5596"/>
    <w:rsid w:val="001B71B4"/>
    <w:rsid w:val="001C1B82"/>
    <w:rsid w:val="001C1F8D"/>
    <w:rsid w:val="001C5E68"/>
    <w:rsid w:val="001D3F8C"/>
    <w:rsid w:val="001E091E"/>
    <w:rsid w:val="001E355C"/>
    <w:rsid w:val="001E490E"/>
    <w:rsid w:val="001E5799"/>
    <w:rsid w:val="001F2A6D"/>
    <w:rsid w:val="001F65F5"/>
    <w:rsid w:val="00202C08"/>
    <w:rsid w:val="00205169"/>
    <w:rsid w:val="0021088B"/>
    <w:rsid w:val="00211411"/>
    <w:rsid w:val="00214A86"/>
    <w:rsid w:val="00215402"/>
    <w:rsid w:val="00220EBA"/>
    <w:rsid w:val="00222EF5"/>
    <w:rsid w:val="0022522D"/>
    <w:rsid w:val="00243C83"/>
    <w:rsid w:val="00250187"/>
    <w:rsid w:val="00254439"/>
    <w:rsid w:val="00265A09"/>
    <w:rsid w:val="00266497"/>
    <w:rsid w:val="00272D60"/>
    <w:rsid w:val="0027641C"/>
    <w:rsid w:val="002834AA"/>
    <w:rsid w:val="00285934"/>
    <w:rsid w:val="002A6AE9"/>
    <w:rsid w:val="002D6D9E"/>
    <w:rsid w:val="002E1413"/>
    <w:rsid w:val="002E4991"/>
    <w:rsid w:val="002E64D6"/>
    <w:rsid w:val="002F4CD3"/>
    <w:rsid w:val="002F621A"/>
    <w:rsid w:val="002F6EA6"/>
    <w:rsid w:val="002F7DD6"/>
    <w:rsid w:val="00315773"/>
    <w:rsid w:val="00315C8D"/>
    <w:rsid w:val="003321AF"/>
    <w:rsid w:val="00333200"/>
    <w:rsid w:val="00335A55"/>
    <w:rsid w:val="00355491"/>
    <w:rsid w:val="00356265"/>
    <w:rsid w:val="0035789C"/>
    <w:rsid w:val="00365465"/>
    <w:rsid w:val="00390231"/>
    <w:rsid w:val="003A2091"/>
    <w:rsid w:val="003A480D"/>
    <w:rsid w:val="003B194D"/>
    <w:rsid w:val="003C1800"/>
    <w:rsid w:val="003C297E"/>
    <w:rsid w:val="003E258F"/>
    <w:rsid w:val="003E7195"/>
    <w:rsid w:val="003E7CAB"/>
    <w:rsid w:val="00400B16"/>
    <w:rsid w:val="00401876"/>
    <w:rsid w:val="004024B8"/>
    <w:rsid w:val="0040286F"/>
    <w:rsid w:val="00412865"/>
    <w:rsid w:val="00413026"/>
    <w:rsid w:val="00413A95"/>
    <w:rsid w:val="004228E4"/>
    <w:rsid w:val="00423976"/>
    <w:rsid w:val="0042498F"/>
    <w:rsid w:val="00441CB7"/>
    <w:rsid w:val="00443820"/>
    <w:rsid w:val="0045305D"/>
    <w:rsid w:val="004614C2"/>
    <w:rsid w:val="004717CC"/>
    <w:rsid w:val="004743B3"/>
    <w:rsid w:val="004818FA"/>
    <w:rsid w:val="00484388"/>
    <w:rsid w:val="00485C5C"/>
    <w:rsid w:val="00495E29"/>
    <w:rsid w:val="004A30FE"/>
    <w:rsid w:val="004A350E"/>
    <w:rsid w:val="004A7FFE"/>
    <w:rsid w:val="004B69B8"/>
    <w:rsid w:val="004C21E9"/>
    <w:rsid w:val="004C3C7E"/>
    <w:rsid w:val="004E101F"/>
    <w:rsid w:val="004E3DF6"/>
    <w:rsid w:val="004F4A51"/>
    <w:rsid w:val="004F6CAC"/>
    <w:rsid w:val="005077D7"/>
    <w:rsid w:val="00514517"/>
    <w:rsid w:val="005159FD"/>
    <w:rsid w:val="005231D9"/>
    <w:rsid w:val="00523861"/>
    <w:rsid w:val="00530144"/>
    <w:rsid w:val="005308D9"/>
    <w:rsid w:val="00531583"/>
    <w:rsid w:val="00535B62"/>
    <w:rsid w:val="00535DDF"/>
    <w:rsid w:val="005367CD"/>
    <w:rsid w:val="00540F5D"/>
    <w:rsid w:val="00545D47"/>
    <w:rsid w:val="00545F7C"/>
    <w:rsid w:val="00547BD6"/>
    <w:rsid w:val="005620AC"/>
    <w:rsid w:val="0056559E"/>
    <w:rsid w:val="005656E7"/>
    <w:rsid w:val="005720F3"/>
    <w:rsid w:val="0057731C"/>
    <w:rsid w:val="00577372"/>
    <w:rsid w:val="0058472E"/>
    <w:rsid w:val="005849DC"/>
    <w:rsid w:val="00592193"/>
    <w:rsid w:val="00595367"/>
    <w:rsid w:val="00595DA2"/>
    <w:rsid w:val="005A18C3"/>
    <w:rsid w:val="005B1AC2"/>
    <w:rsid w:val="005C1426"/>
    <w:rsid w:val="005C3A5F"/>
    <w:rsid w:val="005C62C0"/>
    <w:rsid w:val="005D2CE2"/>
    <w:rsid w:val="005D3BE3"/>
    <w:rsid w:val="005D51F4"/>
    <w:rsid w:val="005E0D42"/>
    <w:rsid w:val="005E18B9"/>
    <w:rsid w:val="00601344"/>
    <w:rsid w:val="0060381F"/>
    <w:rsid w:val="0061641A"/>
    <w:rsid w:val="006220E2"/>
    <w:rsid w:val="006359B6"/>
    <w:rsid w:val="00636F2E"/>
    <w:rsid w:val="006377D9"/>
    <w:rsid w:val="006432E5"/>
    <w:rsid w:val="00646715"/>
    <w:rsid w:val="00656433"/>
    <w:rsid w:val="006576DD"/>
    <w:rsid w:val="00657A71"/>
    <w:rsid w:val="00661147"/>
    <w:rsid w:val="006638E1"/>
    <w:rsid w:val="00670853"/>
    <w:rsid w:val="00675153"/>
    <w:rsid w:val="006761E6"/>
    <w:rsid w:val="006816D1"/>
    <w:rsid w:val="00682F11"/>
    <w:rsid w:val="00694B3C"/>
    <w:rsid w:val="006A4C67"/>
    <w:rsid w:val="006B0101"/>
    <w:rsid w:val="006C4889"/>
    <w:rsid w:val="006C63EE"/>
    <w:rsid w:val="006E1B11"/>
    <w:rsid w:val="006E3171"/>
    <w:rsid w:val="006E38EE"/>
    <w:rsid w:val="006E6BE9"/>
    <w:rsid w:val="006F0AA1"/>
    <w:rsid w:val="006F3568"/>
    <w:rsid w:val="00702A5D"/>
    <w:rsid w:val="00704241"/>
    <w:rsid w:val="00704559"/>
    <w:rsid w:val="00715048"/>
    <w:rsid w:val="007222BB"/>
    <w:rsid w:val="0072654C"/>
    <w:rsid w:val="007318E3"/>
    <w:rsid w:val="00740CF8"/>
    <w:rsid w:val="0074600D"/>
    <w:rsid w:val="007463EF"/>
    <w:rsid w:val="00747313"/>
    <w:rsid w:val="00750A46"/>
    <w:rsid w:val="0075156E"/>
    <w:rsid w:val="00764207"/>
    <w:rsid w:val="007725F9"/>
    <w:rsid w:val="00780905"/>
    <w:rsid w:val="00780AC3"/>
    <w:rsid w:val="00782851"/>
    <w:rsid w:val="00786E3F"/>
    <w:rsid w:val="0078754D"/>
    <w:rsid w:val="007910BA"/>
    <w:rsid w:val="007A4529"/>
    <w:rsid w:val="007B7306"/>
    <w:rsid w:val="007C277F"/>
    <w:rsid w:val="007D1244"/>
    <w:rsid w:val="007D139D"/>
    <w:rsid w:val="007D7292"/>
    <w:rsid w:val="007E036A"/>
    <w:rsid w:val="007E0757"/>
    <w:rsid w:val="007F6E07"/>
    <w:rsid w:val="007F776C"/>
    <w:rsid w:val="008038FD"/>
    <w:rsid w:val="00803E70"/>
    <w:rsid w:val="0080653A"/>
    <w:rsid w:val="00822829"/>
    <w:rsid w:val="0082430E"/>
    <w:rsid w:val="00834579"/>
    <w:rsid w:val="00835322"/>
    <w:rsid w:val="00836B67"/>
    <w:rsid w:val="008372AF"/>
    <w:rsid w:val="008443B9"/>
    <w:rsid w:val="00851829"/>
    <w:rsid w:val="0085192B"/>
    <w:rsid w:val="0085447A"/>
    <w:rsid w:val="0085703D"/>
    <w:rsid w:val="00865B21"/>
    <w:rsid w:val="0086748C"/>
    <w:rsid w:val="0087231F"/>
    <w:rsid w:val="008770E4"/>
    <w:rsid w:val="0089234C"/>
    <w:rsid w:val="008A67C0"/>
    <w:rsid w:val="008B724D"/>
    <w:rsid w:val="008C3DB0"/>
    <w:rsid w:val="008C4437"/>
    <w:rsid w:val="008D398C"/>
    <w:rsid w:val="008D59C0"/>
    <w:rsid w:val="008E57CF"/>
    <w:rsid w:val="008E7E66"/>
    <w:rsid w:val="00900B16"/>
    <w:rsid w:val="009033F3"/>
    <w:rsid w:val="00904748"/>
    <w:rsid w:val="009228D5"/>
    <w:rsid w:val="00942355"/>
    <w:rsid w:val="00942E49"/>
    <w:rsid w:val="00946B98"/>
    <w:rsid w:val="00954074"/>
    <w:rsid w:val="009634E7"/>
    <w:rsid w:val="0097009D"/>
    <w:rsid w:val="00970221"/>
    <w:rsid w:val="00970CBD"/>
    <w:rsid w:val="00981E9C"/>
    <w:rsid w:val="009824CD"/>
    <w:rsid w:val="00984331"/>
    <w:rsid w:val="00984E84"/>
    <w:rsid w:val="0099446F"/>
    <w:rsid w:val="00995606"/>
    <w:rsid w:val="009960C2"/>
    <w:rsid w:val="009C2E16"/>
    <w:rsid w:val="009C65AF"/>
    <w:rsid w:val="009D4F8A"/>
    <w:rsid w:val="009E124B"/>
    <w:rsid w:val="009E5AFC"/>
    <w:rsid w:val="009F046C"/>
    <w:rsid w:val="009F209B"/>
    <w:rsid w:val="009F48E0"/>
    <w:rsid w:val="009F7ACC"/>
    <w:rsid w:val="00A00EC2"/>
    <w:rsid w:val="00A0130C"/>
    <w:rsid w:val="00A05014"/>
    <w:rsid w:val="00A1224C"/>
    <w:rsid w:val="00A14D90"/>
    <w:rsid w:val="00A20472"/>
    <w:rsid w:val="00A31EDB"/>
    <w:rsid w:val="00A377F1"/>
    <w:rsid w:val="00A56A54"/>
    <w:rsid w:val="00A6579B"/>
    <w:rsid w:val="00A80A7F"/>
    <w:rsid w:val="00A81B4B"/>
    <w:rsid w:val="00A87D06"/>
    <w:rsid w:val="00AA1836"/>
    <w:rsid w:val="00AA1939"/>
    <w:rsid w:val="00AA2B12"/>
    <w:rsid w:val="00AA491C"/>
    <w:rsid w:val="00AA6ED4"/>
    <w:rsid w:val="00AB2FC0"/>
    <w:rsid w:val="00AB41A6"/>
    <w:rsid w:val="00AB4EF0"/>
    <w:rsid w:val="00AB57E6"/>
    <w:rsid w:val="00AC01A4"/>
    <w:rsid w:val="00AC6760"/>
    <w:rsid w:val="00AC75FF"/>
    <w:rsid w:val="00AC7E8A"/>
    <w:rsid w:val="00AD3FB6"/>
    <w:rsid w:val="00B023CC"/>
    <w:rsid w:val="00B25967"/>
    <w:rsid w:val="00B27422"/>
    <w:rsid w:val="00B3215D"/>
    <w:rsid w:val="00B33B3A"/>
    <w:rsid w:val="00B3535C"/>
    <w:rsid w:val="00B3794C"/>
    <w:rsid w:val="00B417D1"/>
    <w:rsid w:val="00B46E7A"/>
    <w:rsid w:val="00B5082C"/>
    <w:rsid w:val="00B564D7"/>
    <w:rsid w:val="00B56FF2"/>
    <w:rsid w:val="00B6230C"/>
    <w:rsid w:val="00B73C70"/>
    <w:rsid w:val="00B74635"/>
    <w:rsid w:val="00B870A3"/>
    <w:rsid w:val="00B92A6C"/>
    <w:rsid w:val="00B957B3"/>
    <w:rsid w:val="00B95DB7"/>
    <w:rsid w:val="00B96161"/>
    <w:rsid w:val="00BB120B"/>
    <w:rsid w:val="00BC51B4"/>
    <w:rsid w:val="00BD276E"/>
    <w:rsid w:val="00BE5BB5"/>
    <w:rsid w:val="00BF0E0B"/>
    <w:rsid w:val="00BF4489"/>
    <w:rsid w:val="00C0496A"/>
    <w:rsid w:val="00C04EBC"/>
    <w:rsid w:val="00C11EAF"/>
    <w:rsid w:val="00C20887"/>
    <w:rsid w:val="00C245B5"/>
    <w:rsid w:val="00C26A31"/>
    <w:rsid w:val="00C4461C"/>
    <w:rsid w:val="00C525CE"/>
    <w:rsid w:val="00C53B59"/>
    <w:rsid w:val="00C56E18"/>
    <w:rsid w:val="00C610BE"/>
    <w:rsid w:val="00C66FAA"/>
    <w:rsid w:val="00C72D6B"/>
    <w:rsid w:val="00C76DEB"/>
    <w:rsid w:val="00C906E9"/>
    <w:rsid w:val="00CA03C3"/>
    <w:rsid w:val="00CC14B7"/>
    <w:rsid w:val="00CC26B5"/>
    <w:rsid w:val="00CD0741"/>
    <w:rsid w:val="00CD08DC"/>
    <w:rsid w:val="00CD3C54"/>
    <w:rsid w:val="00CD4C74"/>
    <w:rsid w:val="00CE3C0D"/>
    <w:rsid w:val="00CE684F"/>
    <w:rsid w:val="00CE7B7A"/>
    <w:rsid w:val="00CF7EDE"/>
    <w:rsid w:val="00D02937"/>
    <w:rsid w:val="00D20928"/>
    <w:rsid w:val="00D21DB6"/>
    <w:rsid w:val="00D22C2D"/>
    <w:rsid w:val="00D23C08"/>
    <w:rsid w:val="00D33347"/>
    <w:rsid w:val="00D3568E"/>
    <w:rsid w:val="00D65823"/>
    <w:rsid w:val="00D66942"/>
    <w:rsid w:val="00D75DBF"/>
    <w:rsid w:val="00D835E1"/>
    <w:rsid w:val="00D91CE1"/>
    <w:rsid w:val="00D9499B"/>
    <w:rsid w:val="00DA3AFB"/>
    <w:rsid w:val="00DC04DA"/>
    <w:rsid w:val="00DC5934"/>
    <w:rsid w:val="00DD00C4"/>
    <w:rsid w:val="00DD470A"/>
    <w:rsid w:val="00DD5FF8"/>
    <w:rsid w:val="00DD644A"/>
    <w:rsid w:val="00DE1255"/>
    <w:rsid w:val="00DE2904"/>
    <w:rsid w:val="00DE3429"/>
    <w:rsid w:val="00E00C63"/>
    <w:rsid w:val="00E120A3"/>
    <w:rsid w:val="00E20601"/>
    <w:rsid w:val="00E218CD"/>
    <w:rsid w:val="00E25D82"/>
    <w:rsid w:val="00E31910"/>
    <w:rsid w:val="00E330FA"/>
    <w:rsid w:val="00E4752D"/>
    <w:rsid w:val="00E65409"/>
    <w:rsid w:val="00E66BBE"/>
    <w:rsid w:val="00E74685"/>
    <w:rsid w:val="00E81B41"/>
    <w:rsid w:val="00E81C15"/>
    <w:rsid w:val="00E83FA9"/>
    <w:rsid w:val="00EA42B1"/>
    <w:rsid w:val="00EA6FDF"/>
    <w:rsid w:val="00EB51B8"/>
    <w:rsid w:val="00EC1754"/>
    <w:rsid w:val="00EC45C2"/>
    <w:rsid w:val="00EC7964"/>
    <w:rsid w:val="00ED0452"/>
    <w:rsid w:val="00ED0FC1"/>
    <w:rsid w:val="00EE1214"/>
    <w:rsid w:val="00EE1BF2"/>
    <w:rsid w:val="00EE331A"/>
    <w:rsid w:val="00EE3FC1"/>
    <w:rsid w:val="00EF3935"/>
    <w:rsid w:val="00EF625D"/>
    <w:rsid w:val="00F14405"/>
    <w:rsid w:val="00F21616"/>
    <w:rsid w:val="00F3226A"/>
    <w:rsid w:val="00F32A0A"/>
    <w:rsid w:val="00F36682"/>
    <w:rsid w:val="00F41C75"/>
    <w:rsid w:val="00F640E8"/>
    <w:rsid w:val="00F64657"/>
    <w:rsid w:val="00F7450D"/>
    <w:rsid w:val="00F75570"/>
    <w:rsid w:val="00F773A3"/>
    <w:rsid w:val="00F82005"/>
    <w:rsid w:val="00F84A13"/>
    <w:rsid w:val="00F86491"/>
    <w:rsid w:val="00F94938"/>
    <w:rsid w:val="00FA0DE4"/>
    <w:rsid w:val="00FA1272"/>
    <w:rsid w:val="00FA4336"/>
    <w:rsid w:val="00FA639B"/>
    <w:rsid w:val="00FB35F5"/>
    <w:rsid w:val="00FC580C"/>
    <w:rsid w:val="00FC7555"/>
    <w:rsid w:val="00FC79D4"/>
    <w:rsid w:val="00FD1616"/>
    <w:rsid w:val="00FE059C"/>
    <w:rsid w:val="00FE2B85"/>
    <w:rsid w:val="00FE6EEA"/>
    <w:rsid w:val="064F17DD"/>
    <w:rsid w:val="0A1A34B7"/>
    <w:rsid w:val="0D553B3D"/>
    <w:rsid w:val="0EF32BF9"/>
    <w:rsid w:val="1E86018B"/>
    <w:rsid w:val="232EC6B3"/>
    <w:rsid w:val="234B8FE5"/>
    <w:rsid w:val="2D03F948"/>
    <w:rsid w:val="2F248F16"/>
    <w:rsid w:val="31424A51"/>
    <w:rsid w:val="3C57A257"/>
    <w:rsid w:val="4397C574"/>
    <w:rsid w:val="44AC2963"/>
    <w:rsid w:val="451B3ACC"/>
    <w:rsid w:val="45AAC0F6"/>
    <w:rsid w:val="4F57905D"/>
    <w:rsid w:val="4FC2FA61"/>
    <w:rsid w:val="5354C632"/>
    <w:rsid w:val="572CEFB5"/>
    <w:rsid w:val="5D684154"/>
    <w:rsid w:val="5EB45215"/>
    <w:rsid w:val="6A09C261"/>
    <w:rsid w:val="76FFE350"/>
    <w:rsid w:val="7848C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7D63C6"/>
  <w15:chartTrackingRefBased/>
  <w15:docId w15:val="{5D51D317-484E-462D-9753-E17D5E2E0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eastAsia="Times New Roman" w:ascii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/>
    <w:lsdException w:name="heading 5" w:uiPriority="9" w:semiHidden="1" w:unhideWhenUsed="1"/>
    <w:lsdException w:name="heading 6" w:uiPriority="9" w:semiHidden="1" w:unhideWhenUsed="1"/>
    <w:lsdException w:name="heading 7" w:uiPriority="9" w:semiHidden="1" w:unhideWhenUsed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aliases w:val="Texte article"/>
    <w:qFormat/>
    <w:rsid w:val="00441CB7"/>
    <w:pPr>
      <w:spacing w:after="0" w:line="360" w:lineRule="auto"/>
      <w:ind w:firstLine="284"/>
      <w:jc w:val="both"/>
    </w:pPr>
    <w:rPr>
      <w:rFonts w:ascii="Times New Roman" w:hAnsi="Times New Roman" w:cs="Times New Roman"/>
      <w:sz w:val="24"/>
      <w:szCs w:val="24"/>
      <w:lang w:eastAsia="fr-CH"/>
    </w:rPr>
  </w:style>
  <w:style w:type="paragraph" w:styleId="Titre1">
    <w:name w:val="heading 1"/>
    <w:basedOn w:val="Normal"/>
    <w:next w:val="Normal"/>
    <w:link w:val="Titre1Car"/>
    <w:uiPriority w:val="9"/>
    <w:qFormat/>
    <w:rsid w:val="0086748C"/>
    <w:pPr>
      <w:keepNext/>
      <w:keepLines/>
      <w:outlineLvl w:val="0"/>
    </w:pPr>
    <w:rPr>
      <w:rFonts w:ascii="Arial Nova Cond Light" w:hAnsi="Arial Nova Cond Light" w:eastAsiaTheme="majorEastAsia" w:cstheme="majorBidi"/>
      <w:b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C72D6B"/>
    <w:pPr>
      <w:keepNext/>
      <w:keepLines/>
      <w:outlineLvl w:val="1"/>
    </w:pPr>
    <w:rPr>
      <w:rFonts w:ascii="Arial Nova Cond Light" w:hAnsi="Arial Nova Cond Light" w:eastAsiaTheme="majorEastAsia" w:cstheme="majorBidi"/>
      <w:b/>
      <w:i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675153"/>
    <w:pPr>
      <w:keepNext/>
      <w:keepLines/>
      <w:spacing w:before="40"/>
      <w:outlineLvl w:val="2"/>
    </w:pPr>
    <w:rPr>
      <w:rFonts w:ascii="Arial Nova Cond Light" w:hAnsi="Arial Nova Cond Light" w:eastAsiaTheme="majorEastAsia" w:cstheme="majorBidi"/>
    </w:rPr>
  </w:style>
  <w:style w:type="paragraph" w:styleId="Titre4">
    <w:name w:val="heading 4"/>
    <w:basedOn w:val="Normal"/>
    <w:next w:val="Normal"/>
    <w:link w:val="Titre4Car"/>
    <w:uiPriority w:val="9"/>
    <w:unhideWhenUsed/>
    <w:rsid w:val="00675153"/>
    <w:pPr>
      <w:keepNext/>
      <w:keepLines/>
      <w:spacing w:before="4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unhideWhenUsed/>
    <w:rsid w:val="00675153"/>
    <w:pPr>
      <w:keepNext/>
      <w:keepLines/>
      <w:spacing w:before="40"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unhideWhenUsed/>
    <w:rsid w:val="00675153"/>
    <w:pPr>
      <w:keepNext/>
      <w:keepLines/>
      <w:spacing w:before="40"/>
      <w:outlineLvl w:val="5"/>
    </w:pPr>
    <w:rPr>
      <w:rFonts w:asciiTheme="majorHAnsi" w:hAnsiTheme="majorHAnsi" w:eastAsiaTheme="majorEastAsia" w:cstheme="majorBidi"/>
      <w:color w:val="1F3763" w:themeColor="accent1" w:themeShade="7F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rsid w:val="00254439"/>
    <w:pPr>
      <w:keepNext/>
      <w:keepLines/>
      <w:spacing w:before="40"/>
      <w:outlineLvl w:val="6"/>
    </w:pPr>
    <w:rPr>
      <w:rFonts w:asciiTheme="minorHAnsi" w:hAnsiTheme="minorHAnsi"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254439"/>
    <w:pPr>
      <w:keepNext/>
      <w:keepLines/>
      <w:outlineLvl w:val="7"/>
    </w:pPr>
    <w:rPr>
      <w:rFonts w:asciiTheme="minorHAnsi" w:hAnsiTheme="minorHAnsi"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254439"/>
    <w:pPr>
      <w:keepNext/>
      <w:keepLines/>
      <w:outlineLvl w:val="8"/>
    </w:pPr>
    <w:rPr>
      <w:rFonts w:asciiTheme="minorHAnsi" w:hAnsiTheme="minorHAnsi" w:eastAsiaTheme="majorEastAsia" w:cstheme="majorBidi"/>
      <w:color w:val="272727" w:themeColor="text1" w:themeTint="D8"/>
    </w:rPr>
  </w:style>
  <w:style w:type="character" w:styleId="Policepardfaut" w:default="1">
    <w:name w:val="Default Paragraph Font"/>
    <w:uiPriority w:val="1"/>
    <w:unhideWhenUsed/>
  </w:style>
  <w:style w:type="table" w:styleId="Tableau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ucuneliste" w:default="1">
    <w:name w:val="No List"/>
    <w:uiPriority w:val="99"/>
    <w:semiHidden/>
    <w:unhideWhenUsed/>
  </w:style>
  <w:style w:type="paragraph" w:styleId="Citation">
    <w:name w:val="Quote"/>
    <w:basedOn w:val="Normal"/>
    <w:next w:val="Normal"/>
    <w:link w:val="CitationCar"/>
    <w:uiPriority w:val="29"/>
    <w:qFormat/>
    <w:rsid w:val="00C610BE"/>
    <w:pPr>
      <w:ind w:left="567"/>
    </w:pPr>
    <w:rPr>
      <w:iCs/>
      <w:sz w:val="22"/>
    </w:rPr>
  </w:style>
  <w:style w:type="character" w:styleId="CitationCar" w:customStyle="1">
    <w:name w:val="Citation Car"/>
    <w:basedOn w:val="Policepardfaut"/>
    <w:link w:val="Citation"/>
    <w:uiPriority w:val="29"/>
    <w:rsid w:val="00C610BE"/>
    <w:rPr>
      <w:rFonts w:ascii="Times New Roman" w:hAnsi="Times New Roman" w:eastAsia="Times New Roman" w:cs="Times New Roman"/>
      <w:iCs/>
      <w:szCs w:val="24"/>
      <w:lang w:eastAsia="fr-CH"/>
    </w:rPr>
  </w:style>
  <w:style w:type="paragraph" w:styleId="Cours-Rfrencebiblio" w:customStyle="1">
    <w:name w:val="Cours-Référence biblio"/>
    <w:basedOn w:val="Normal"/>
    <w:link w:val="Cours-RfrencebiblioCar"/>
    <w:qFormat/>
    <w:rsid w:val="00C72D6B"/>
    <w:pPr>
      <w:ind w:left="284" w:hanging="284"/>
    </w:pPr>
    <w:rPr>
      <w:rFonts w:ascii="Arial Nova Cond Light" w:hAnsi="Arial Nova Cond Light"/>
      <w:sz w:val="20"/>
    </w:rPr>
  </w:style>
  <w:style w:type="character" w:styleId="Titre1Car" w:customStyle="1">
    <w:name w:val="Titre 1 Car"/>
    <w:basedOn w:val="Policepardfaut"/>
    <w:link w:val="Titre1"/>
    <w:uiPriority w:val="9"/>
    <w:rsid w:val="0086748C"/>
    <w:rPr>
      <w:rFonts w:ascii="Arial Nova Cond Light" w:hAnsi="Arial Nova Cond Light" w:eastAsiaTheme="majorEastAsia" w:cstheme="majorBidi"/>
      <w:b/>
      <w:sz w:val="24"/>
      <w:szCs w:val="32"/>
    </w:rPr>
  </w:style>
  <w:style w:type="character" w:styleId="Cours-RfrencebiblioCar" w:customStyle="1">
    <w:name w:val="Cours-Référence biblio Car"/>
    <w:basedOn w:val="Policepardfaut"/>
    <w:link w:val="Cours-Rfrencebiblio"/>
    <w:rsid w:val="00C72D6B"/>
    <w:rPr>
      <w:rFonts w:ascii="Arial Nova Cond Light" w:hAnsi="Arial Nova Cond Light"/>
      <w:sz w:val="20"/>
    </w:rPr>
  </w:style>
  <w:style w:type="character" w:styleId="Titre2Car" w:customStyle="1">
    <w:name w:val="Titre 2 Car"/>
    <w:basedOn w:val="Policepardfaut"/>
    <w:link w:val="Titre2"/>
    <w:uiPriority w:val="9"/>
    <w:rsid w:val="00C72D6B"/>
    <w:rPr>
      <w:rFonts w:ascii="Arial Nova Cond Light" w:hAnsi="Arial Nova Cond Light" w:eastAsiaTheme="majorEastAsia" w:cstheme="majorBidi"/>
      <w:b/>
      <w:i/>
      <w:szCs w:val="26"/>
    </w:rPr>
  </w:style>
  <w:style w:type="paragraph" w:styleId="Paragraphedeliste">
    <w:name w:val="List Paragraph"/>
    <w:aliases w:val="Cours-Paragraphe de liste,Paragraphe retrait"/>
    <w:basedOn w:val="Normal"/>
    <w:autoRedefine/>
    <w:uiPriority w:val="34"/>
    <w:qFormat/>
    <w:rsid w:val="004818FA"/>
    <w:pPr>
      <w:ind w:left="284"/>
      <w:contextualSpacing/>
    </w:pPr>
    <w:rPr>
      <w:rFonts w:eastAsiaTheme="minorHAnsi" w:cstheme="minorBidi"/>
      <w:sz w:val="22"/>
      <w:szCs w:val="22"/>
      <w:lang w:eastAsia="en-US"/>
    </w:rPr>
  </w:style>
  <w:style w:type="character" w:styleId="Titre3Car" w:customStyle="1">
    <w:name w:val="Titre 3 Car"/>
    <w:basedOn w:val="Policepardfaut"/>
    <w:link w:val="Titre3"/>
    <w:uiPriority w:val="9"/>
    <w:rsid w:val="00675153"/>
    <w:rPr>
      <w:rFonts w:ascii="Arial Nova Cond Light" w:hAnsi="Arial Nova Cond Light" w:eastAsiaTheme="majorEastAsia" w:cstheme="majorBidi"/>
      <w:sz w:val="24"/>
      <w:szCs w:val="24"/>
      <w:lang w:eastAsia="fr-CH"/>
    </w:rPr>
  </w:style>
  <w:style w:type="paragraph" w:styleId="Titre">
    <w:name w:val="Title"/>
    <w:aliases w:val="Titre Cours"/>
    <w:basedOn w:val="Normal"/>
    <w:next w:val="Normal"/>
    <w:link w:val="TitreCar"/>
    <w:uiPriority w:val="10"/>
    <w:qFormat/>
    <w:rsid w:val="00675153"/>
    <w:pPr>
      <w:spacing w:after="240"/>
      <w:contextualSpacing/>
      <w:jc w:val="center"/>
    </w:pPr>
    <w:rPr>
      <w:rFonts w:ascii="Arial Nova Cond Light" w:hAnsi="Arial Nova Cond Light" w:eastAsiaTheme="majorEastAsia" w:cstheme="majorBidi"/>
      <w:b/>
      <w:spacing w:val="-10"/>
      <w:kern w:val="28"/>
      <w:sz w:val="32"/>
      <w:szCs w:val="56"/>
    </w:rPr>
  </w:style>
  <w:style w:type="character" w:styleId="TitreCar" w:customStyle="1">
    <w:name w:val="Titre Car"/>
    <w:aliases w:val="Titre Cours Car"/>
    <w:basedOn w:val="Policepardfaut"/>
    <w:link w:val="Titre"/>
    <w:uiPriority w:val="10"/>
    <w:rsid w:val="00675153"/>
    <w:rPr>
      <w:rFonts w:ascii="Arial Nova Cond Light" w:hAnsi="Arial Nova Cond Light" w:eastAsiaTheme="majorEastAsia" w:cstheme="majorBidi"/>
      <w:b/>
      <w:spacing w:val="-10"/>
      <w:kern w:val="28"/>
      <w:sz w:val="32"/>
      <w:szCs w:val="56"/>
      <w:lang w:eastAsia="fr-CH"/>
    </w:rPr>
  </w:style>
  <w:style w:type="paragraph" w:styleId="Cours-Plan" w:customStyle="1">
    <w:name w:val="Cours-Plan"/>
    <w:basedOn w:val="Normal"/>
    <w:qFormat/>
    <w:rsid w:val="00675153"/>
    <w:pPr>
      <w:spacing w:after="60"/>
    </w:pPr>
    <w:rPr>
      <w:rFonts w:ascii="Arial Nova Cond Light" w:hAnsi="Arial Nova Cond Light"/>
    </w:rPr>
  </w:style>
  <w:style w:type="paragraph" w:styleId="Cours-Normal" w:customStyle="1">
    <w:name w:val="Cours-Normal"/>
    <w:basedOn w:val="Normal"/>
    <w:qFormat/>
    <w:rsid w:val="00C610BE"/>
    <w:pPr>
      <w:spacing w:after="120"/>
    </w:pPr>
    <w:rPr>
      <w:rFonts w:ascii="Segoe UI Semilight" w:hAnsi="Segoe UI Semilight"/>
    </w:rPr>
  </w:style>
  <w:style w:type="paragraph" w:styleId="Rfrencebiblio" w:customStyle="1">
    <w:name w:val="Référence biblio"/>
    <w:basedOn w:val="Cours-Rfrencebiblio"/>
    <w:qFormat/>
    <w:rsid w:val="00675153"/>
    <w:pPr>
      <w:spacing w:line="240" w:lineRule="auto"/>
      <w:ind w:left="567" w:hanging="567"/>
    </w:pPr>
    <w:rPr>
      <w:rFonts w:ascii="Times New Roman" w:hAnsi="Times New Roman"/>
      <w:sz w:val="22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C610BE"/>
    <w:pPr>
      <w:spacing w:line="240" w:lineRule="auto"/>
    </w:pPr>
    <w:rPr>
      <w:sz w:val="20"/>
      <w:szCs w:val="20"/>
    </w:rPr>
  </w:style>
  <w:style w:type="character" w:styleId="NotedebasdepageCar" w:customStyle="1">
    <w:name w:val="Note de bas de page Car"/>
    <w:basedOn w:val="Policepardfaut"/>
    <w:link w:val="Notedebasdepage"/>
    <w:uiPriority w:val="99"/>
    <w:semiHidden/>
    <w:rsid w:val="00C610BE"/>
    <w:rPr>
      <w:rFonts w:ascii="Times New Roman" w:hAnsi="Times New Roman" w:eastAsia="Times New Roman" w:cs="Times New Roman"/>
      <w:sz w:val="20"/>
      <w:szCs w:val="20"/>
      <w:lang w:eastAsia="fr-CH"/>
    </w:rPr>
  </w:style>
  <w:style w:type="character" w:styleId="Appelnotedebasdep">
    <w:name w:val="footnote reference"/>
    <w:basedOn w:val="Policepardfaut"/>
    <w:uiPriority w:val="99"/>
    <w:semiHidden/>
    <w:unhideWhenUsed/>
    <w:rsid w:val="00C610BE"/>
    <w:rPr>
      <w:vertAlign w:val="superscript"/>
    </w:rPr>
  </w:style>
  <w:style w:type="paragraph" w:styleId="Cours-Citation" w:customStyle="1">
    <w:name w:val="Cours-Citation"/>
    <w:basedOn w:val="Citation"/>
    <w:next w:val="Cours-Normal"/>
    <w:autoRedefine/>
    <w:qFormat/>
    <w:rsid w:val="00441CB7"/>
    <w:pPr>
      <w:spacing w:before="120" w:after="120" w:line="240" w:lineRule="auto"/>
      <w:ind w:firstLine="0"/>
    </w:pPr>
    <w:rPr>
      <w:color w:val="00B050"/>
    </w:rPr>
  </w:style>
  <w:style w:type="paragraph" w:styleId="Cours-Paragrapheretrait" w:customStyle="1">
    <w:name w:val="Cours-Paragraphe retrait"/>
    <w:basedOn w:val="Cours-Normal"/>
    <w:qFormat/>
    <w:rsid w:val="00C610BE"/>
    <w:pPr>
      <w:ind w:left="284"/>
    </w:pPr>
    <w:rPr>
      <w:sz w:val="22"/>
    </w:rPr>
  </w:style>
  <w:style w:type="character" w:styleId="Titre4Car" w:customStyle="1">
    <w:name w:val="Titre 4 Car"/>
    <w:basedOn w:val="Policepardfaut"/>
    <w:link w:val="Titre4"/>
    <w:uiPriority w:val="9"/>
    <w:rsid w:val="00675153"/>
    <w:rPr>
      <w:rFonts w:asciiTheme="majorHAnsi" w:hAnsiTheme="majorHAnsi" w:eastAsiaTheme="majorEastAsia" w:cstheme="majorBidi"/>
      <w:i/>
      <w:iCs/>
      <w:color w:val="2F5496" w:themeColor="accent1" w:themeShade="BF"/>
      <w:sz w:val="24"/>
      <w:szCs w:val="24"/>
      <w:lang w:eastAsia="fr-CH"/>
    </w:rPr>
  </w:style>
  <w:style w:type="character" w:styleId="Titre5Car" w:customStyle="1">
    <w:name w:val="Titre 5 Car"/>
    <w:basedOn w:val="Policepardfaut"/>
    <w:link w:val="Titre5"/>
    <w:uiPriority w:val="9"/>
    <w:rsid w:val="00675153"/>
    <w:rPr>
      <w:rFonts w:asciiTheme="majorHAnsi" w:hAnsiTheme="majorHAnsi" w:eastAsiaTheme="majorEastAsia" w:cstheme="majorBidi"/>
      <w:color w:val="2F5496" w:themeColor="accent1" w:themeShade="BF"/>
      <w:sz w:val="24"/>
      <w:szCs w:val="24"/>
      <w:lang w:eastAsia="fr-CH"/>
    </w:rPr>
  </w:style>
  <w:style w:type="character" w:styleId="Titre6Car" w:customStyle="1">
    <w:name w:val="Titre 6 Car"/>
    <w:basedOn w:val="Policepardfaut"/>
    <w:link w:val="Titre6"/>
    <w:uiPriority w:val="9"/>
    <w:rsid w:val="00675153"/>
    <w:rPr>
      <w:rFonts w:asciiTheme="majorHAnsi" w:hAnsiTheme="majorHAnsi" w:eastAsiaTheme="majorEastAsia" w:cstheme="majorBidi"/>
      <w:color w:val="1F3763" w:themeColor="accent1" w:themeShade="7F"/>
      <w:sz w:val="24"/>
      <w:szCs w:val="24"/>
      <w:lang w:eastAsia="fr-CH"/>
    </w:rPr>
  </w:style>
  <w:style w:type="paragraph" w:styleId="En-tte">
    <w:name w:val="header"/>
    <w:basedOn w:val="Normal"/>
    <w:link w:val="En-tteCar"/>
    <w:uiPriority w:val="99"/>
    <w:unhideWhenUsed/>
    <w:rsid w:val="00B73C70"/>
    <w:pPr>
      <w:tabs>
        <w:tab w:val="center" w:pos="4536"/>
        <w:tab w:val="right" w:pos="9072"/>
      </w:tabs>
      <w:spacing w:line="240" w:lineRule="auto"/>
    </w:pPr>
  </w:style>
  <w:style w:type="character" w:styleId="En-tteCar" w:customStyle="1">
    <w:name w:val="En-tête Car"/>
    <w:basedOn w:val="Policepardfaut"/>
    <w:link w:val="En-tte"/>
    <w:uiPriority w:val="99"/>
    <w:rsid w:val="00B73C70"/>
    <w:rPr>
      <w:rFonts w:ascii="Times New Roman" w:hAnsi="Times New Roman" w:eastAsia="Times New Roman" w:cs="Times New Roman"/>
      <w:sz w:val="24"/>
      <w:szCs w:val="24"/>
      <w:lang w:eastAsia="fr-CH"/>
    </w:rPr>
  </w:style>
  <w:style w:type="paragraph" w:styleId="Pieddepage">
    <w:name w:val="footer"/>
    <w:basedOn w:val="Normal"/>
    <w:link w:val="PieddepageCar"/>
    <w:uiPriority w:val="99"/>
    <w:unhideWhenUsed/>
    <w:rsid w:val="00B73C70"/>
    <w:pPr>
      <w:tabs>
        <w:tab w:val="center" w:pos="4536"/>
        <w:tab w:val="right" w:pos="9072"/>
      </w:tabs>
      <w:spacing w:line="240" w:lineRule="auto"/>
    </w:pPr>
  </w:style>
  <w:style w:type="character" w:styleId="PieddepageCar" w:customStyle="1">
    <w:name w:val="Pied de page Car"/>
    <w:basedOn w:val="Policepardfaut"/>
    <w:link w:val="Pieddepage"/>
    <w:uiPriority w:val="99"/>
    <w:rsid w:val="00B73C70"/>
    <w:rPr>
      <w:rFonts w:ascii="Times New Roman" w:hAnsi="Times New Roman" w:eastAsia="Times New Roman" w:cs="Times New Roman"/>
      <w:sz w:val="24"/>
      <w:szCs w:val="24"/>
      <w:lang w:eastAsia="fr-CH"/>
    </w:rPr>
  </w:style>
  <w:style w:type="character" w:styleId="Titre7Car" w:customStyle="1">
    <w:name w:val="Titre 7 Car"/>
    <w:basedOn w:val="Policepardfaut"/>
    <w:link w:val="Titre7"/>
    <w:uiPriority w:val="9"/>
    <w:semiHidden/>
    <w:rsid w:val="00254439"/>
    <w:rPr>
      <w:rFonts w:eastAsiaTheme="majorEastAsia" w:cstheme="majorBidi"/>
      <w:color w:val="595959" w:themeColor="text1" w:themeTint="A6"/>
      <w:sz w:val="24"/>
      <w:szCs w:val="24"/>
      <w:lang w:eastAsia="fr-CH"/>
    </w:rPr>
  </w:style>
  <w:style w:type="character" w:styleId="Titre8Car" w:customStyle="1">
    <w:name w:val="Titre 8 Car"/>
    <w:basedOn w:val="Policepardfaut"/>
    <w:link w:val="Titre8"/>
    <w:uiPriority w:val="9"/>
    <w:semiHidden/>
    <w:rsid w:val="00254439"/>
    <w:rPr>
      <w:rFonts w:eastAsiaTheme="majorEastAsia" w:cstheme="majorBidi"/>
      <w:i/>
      <w:iCs/>
      <w:color w:val="272727" w:themeColor="text1" w:themeTint="D8"/>
      <w:sz w:val="24"/>
      <w:szCs w:val="24"/>
      <w:lang w:eastAsia="fr-CH"/>
    </w:rPr>
  </w:style>
  <w:style w:type="character" w:styleId="Titre9Car" w:customStyle="1">
    <w:name w:val="Titre 9 Car"/>
    <w:basedOn w:val="Policepardfaut"/>
    <w:link w:val="Titre9"/>
    <w:uiPriority w:val="9"/>
    <w:semiHidden/>
    <w:rsid w:val="00254439"/>
    <w:rPr>
      <w:rFonts w:eastAsiaTheme="majorEastAsia" w:cstheme="majorBidi"/>
      <w:color w:val="272727" w:themeColor="text1" w:themeTint="D8"/>
      <w:sz w:val="24"/>
      <w:szCs w:val="24"/>
      <w:lang w:eastAsia="fr-CH"/>
    </w:rPr>
  </w:style>
  <w:style w:type="paragraph" w:styleId="Sous-titre">
    <w:name w:val="Subtitle"/>
    <w:basedOn w:val="Normal"/>
    <w:next w:val="Normal"/>
    <w:link w:val="Sous-titreCar"/>
    <w:uiPriority w:val="11"/>
    <w:rsid w:val="00254439"/>
    <w:pPr>
      <w:numPr>
        <w:ilvl w:val="1"/>
      </w:numPr>
      <w:spacing w:after="160"/>
      <w:ind w:firstLine="284"/>
    </w:pPr>
    <w:rPr>
      <w:rFonts w:asciiTheme="minorHAnsi" w:hAnsiTheme="minorHAnsi" w:eastAsiaTheme="majorEastAsia" w:cstheme="majorBidi"/>
      <w:color w:val="595959" w:themeColor="text1" w:themeTint="A6"/>
      <w:spacing w:val="15"/>
      <w:sz w:val="28"/>
      <w:szCs w:val="28"/>
    </w:rPr>
  </w:style>
  <w:style w:type="character" w:styleId="Sous-titreCar" w:customStyle="1">
    <w:name w:val="Sous-titre Car"/>
    <w:basedOn w:val="Policepardfaut"/>
    <w:link w:val="Sous-titre"/>
    <w:uiPriority w:val="11"/>
    <w:rsid w:val="00254439"/>
    <w:rPr>
      <w:rFonts w:eastAsiaTheme="majorEastAsia" w:cstheme="majorBidi"/>
      <w:color w:val="595959" w:themeColor="text1" w:themeTint="A6"/>
      <w:spacing w:val="15"/>
      <w:sz w:val="28"/>
      <w:szCs w:val="28"/>
      <w:lang w:eastAsia="fr-CH"/>
    </w:rPr>
  </w:style>
  <w:style w:type="character" w:styleId="Accentuationintense">
    <w:name w:val="Intense Emphasis"/>
    <w:basedOn w:val="Policepardfaut"/>
    <w:uiPriority w:val="21"/>
    <w:rsid w:val="00254439"/>
    <w:rPr>
      <w:i/>
      <w:iCs/>
      <w:color w:val="2F5496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rsid w:val="00254439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styleId="CitationintenseCar" w:customStyle="1">
    <w:name w:val="Citation intense Car"/>
    <w:basedOn w:val="Policepardfaut"/>
    <w:link w:val="Citationintense"/>
    <w:uiPriority w:val="30"/>
    <w:rsid w:val="00254439"/>
    <w:rPr>
      <w:rFonts w:ascii="Times New Roman" w:hAnsi="Times New Roman" w:cs="Times New Roman"/>
      <w:i/>
      <w:iCs/>
      <w:color w:val="2F5496" w:themeColor="accent1" w:themeShade="BF"/>
      <w:sz w:val="24"/>
      <w:szCs w:val="24"/>
      <w:lang w:eastAsia="fr-CH"/>
    </w:rPr>
  </w:style>
  <w:style w:type="character" w:styleId="Rfrenceintense">
    <w:name w:val="Intense Reference"/>
    <w:basedOn w:val="Policepardfaut"/>
    <w:uiPriority w:val="32"/>
    <w:rsid w:val="00254439"/>
    <w:rPr>
      <w:b/>
      <w:bCs/>
      <w:smallCaps/>
      <w:color w:val="2F5496" w:themeColor="accent1" w:themeShade="BF"/>
      <w:spacing w:val="5"/>
    </w:rPr>
  </w:style>
  <w:style w:type="paragraph" w:styleId="Note" w:customStyle="1">
    <w:name w:val="Note"/>
    <w:basedOn w:val="Notedebasdepage"/>
    <w:qFormat/>
    <w:rsid w:val="00254439"/>
    <w:pPr>
      <w:ind w:firstLine="0"/>
    </w:pPr>
    <w:rPr>
      <w:rFonts w:ascii="Segoe UI Semilight" w:hAnsi="Segoe UI Semilight"/>
      <w:lang w:val="fr-CA" w:eastAsia="fr-CA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E101F"/>
    <w:pPr>
      <w:spacing w:line="240" w:lineRule="auto"/>
    </w:pPr>
    <w:rPr>
      <w:rFonts w:ascii="Segoe UI" w:hAnsi="Segoe UI" w:cs="Segoe UI"/>
      <w:sz w:val="18"/>
      <w:szCs w:val="18"/>
    </w:rPr>
  </w:style>
  <w:style w:type="character" w:styleId="TextedebullesCar" w:customStyle="1">
    <w:name w:val="Texte de bulles Car"/>
    <w:basedOn w:val="Policepardfaut"/>
    <w:link w:val="Textedebulles"/>
    <w:uiPriority w:val="99"/>
    <w:semiHidden/>
    <w:rsid w:val="004E101F"/>
    <w:rPr>
      <w:rFonts w:ascii="Segoe UI" w:hAnsi="Segoe UI" w:cs="Segoe UI"/>
      <w:sz w:val="18"/>
      <w:szCs w:val="18"/>
      <w:lang w:eastAsia="fr-CH"/>
    </w:rPr>
  </w:style>
  <w:style w:type="character" w:styleId="Marquedecommentaire">
    <w:name w:val="annotation reference"/>
    <w:basedOn w:val="Policepardfaut"/>
    <w:uiPriority w:val="99"/>
    <w:semiHidden/>
    <w:unhideWhenUsed/>
    <w:rsid w:val="004E101F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rsid w:val="004E101F"/>
    <w:pPr>
      <w:spacing w:line="240" w:lineRule="auto"/>
    </w:pPr>
    <w:rPr>
      <w:sz w:val="20"/>
      <w:szCs w:val="20"/>
    </w:rPr>
  </w:style>
  <w:style w:type="character" w:styleId="CommentaireCar" w:customStyle="1">
    <w:name w:val="Commentaire Car"/>
    <w:basedOn w:val="Policepardfaut"/>
    <w:link w:val="Commentaire"/>
    <w:uiPriority w:val="99"/>
    <w:rsid w:val="004E101F"/>
    <w:rPr>
      <w:rFonts w:ascii="Times New Roman" w:hAnsi="Times New Roman" w:cs="Times New Roman"/>
      <w:sz w:val="20"/>
      <w:szCs w:val="20"/>
      <w:lang w:eastAsia="fr-CH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4E101F"/>
    <w:rPr>
      <w:b/>
      <w:bCs/>
    </w:rPr>
  </w:style>
  <w:style w:type="character" w:styleId="ObjetducommentaireCar" w:customStyle="1">
    <w:name w:val="Objet du commentaire Car"/>
    <w:basedOn w:val="CommentaireCar"/>
    <w:link w:val="Objetducommentaire"/>
    <w:uiPriority w:val="99"/>
    <w:semiHidden/>
    <w:rsid w:val="004E101F"/>
    <w:rPr>
      <w:rFonts w:ascii="Times New Roman" w:hAnsi="Times New Roman" w:cs="Times New Roman"/>
      <w:b/>
      <w:bCs/>
      <w:sz w:val="20"/>
      <w:szCs w:val="20"/>
      <w:lang w:eastAsia="fr-CH"/>
    </w:rPr>
  </w:style>
  <w:style w:type="paragraph" w:styleId="Rvision">
    <w:name w:val="Revision"/>
    <w:hidden/>
    <w:uiPriority w:val="99"/>
    <w:semiHidden/>
    <w:rsid w:val="00E31910"/>
    <w:pPr>
      <w:spacing w:after="0" w:line="240" w:lineRule="auto"/>
    </w:pPr>
    <w:rPr>
      <w:rFonts w:ascii="Times New Roman" w:hAnsi="Times New Roman" w:cs="Times New Roman"/>
      <w:sz w:val="24"/>
      <w:szCs w:val="24"/>
      <w:lang w:eastAsia="fr-CH"/>
    </w:rPr>
  </w:style>
  <w:style w:type="table" w:styleId="Grilledutableau">
    <w:name w:val="Table Grid"/>
    <w:basedOn w:val="TableauNormal"/>
    <w:uiPriority w:val="39"/>
    <w:rsid w:val="00AB57E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65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7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2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78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footer" Target="footer3.xml" Id="rId13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header" Target="header3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2.xml" Id="rId11" /><Relationship Type="http://schemas.openxmlformats.org/officeDocument/2006/relationships/footnotes" Target="footnotes.xml" Id="rId5" /><Relationship Type="http://schemas.openxmlformats.org/officeDocument/2006/relationships/theme" Target="theme/theme1.xml" Id="rId15" /><Relationship Type="http://schemas.openxmlformats.org/officeDocument/2006/relationships/footer" Target="footer1.xml" Id="rId10" /><Relationship Type="http://schemas.openxmlformats.org/officeDocument/2006/relationships/webSettings" Target="webSettings.xml" Id="rId4" /><Relationship Type="http://schemas.openxmlformats.org/officeDocument/2006/relationships/header" Target="header2.xml" Id="rId9" /><Relationship Type="http://schemas.openxmlformats.org/officeDocument/2006/relationships/fontTable" Target="fontTable.xml" Id="rId14" /><Relationship Type="http://schemas.microsoft.com/office/2016/09/relationships/commentsIds" Target="commentsIds.xml" Id="R2140418a90ab4106" /><Relationship Type="http://schemas.microsoft.com/office/2011/relationships/commentsExtended" Target="commentsExtended.xml" Id="R638777e328db4f91" /><Relationship Type="http://schemas.microsoft.com/office/2011/relationships/people" Target="people.xml" Id="R5628f6164e9648ea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zzaroF\Documents\Mod&#232;les%20Office%20personnalis&#233;s\NormalFL2026.06.dotx" TargetMode="External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NormalFL2026.06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LAZZARO Federico</dc:creator>
  <keywords/>
  <dc:description/>
  <lastModifiedBy>LAZZARO Federico</lastModifiedBy>
  <revision>5</revision>
  <dcterms:created xsi:type="dcterms:W3CDTF">2026-10-14T13:24:00.0000000Z</dcterms:created>
  <dcterms:modified xsi:type="dcterms:W3CDTF">2026-10-18T19:18:51.3526008Z</dcterms:modified>
</coreProperties>
</file>