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B8EE" w14:textId="77777777" w:rsidR="0009134E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Diplômes coordonnés Fribourg / </w:t>
      </w:r>
      <w:r w:rsidR="00E835C0">
        <w:rPr>
          <w:rFonts w:asciiTheme="minorHAnsi" w:hAnsiTheme="minorHAnsi" w:cstheme="minorHAnsi"/>
          <w:b/>
          <w:sz w:val="28"/>
          <w:szCs w:val="28"/>
          <w:lang w:val="fr-CH"/>
        </w:rPr>
        <w:t>Hong Kong</w:t>
      </w:r>
      <w:r w:rsidR="005B7FCD"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 : </w:t>
      </w:r>
    </w:p>
    <w:p w14:paraId="70797254" w14:textId="77777777" w:rsidR="007B3374" w:rsidRDefault="005B7FCD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Reconnaissance des examens réussis </w:t>
      </w:r>
      <w:r w:rsidR="007B3374">
        <w:rPr>
          <w:rFonts w:asciiTheme="minorHAnsi" w:hAnsiTheme="minorHAnsi" w:cstheme="minorHAnsi"/>
          <w:b/>
          <w:sz w:val="28"/>
          <w:szCs w:val="28"/>
          <w:lang w:val="fr-CH"/>
        </w:rPr>
        <w:t xml:space="preserve">et </w:t>
      </w:r>
      <w:r w:rsidR="00E835C0">
        <w:rPr>
          <w:rFonts w:asciiTheme="minorHAnsi" w:hAnsiTheme="minorHAnsi" w:cstheme="minorHAnsi"/>
          <w:b/>
          <w:sz w:val="28"/>
          <w:szCs w:val="28"/>
          <w:lang w:val="fr-CH"/>
        </w:rPr>
        <w:t xml:space="preserve">des séminaires </w:t>
      </w:r>
      <w:r w:rsidR="001F158B">
        <w:rPr>
          <w:rFonts w:asciiTheme="minorHAnsi" w:hAnsiTheme="minorHAnsi" w:cstheme="minorHAnsi"/>
          <w:b/>
          <w:sz w:val="28"/>
          <w:szCs w:val="28"/>
          <w:lang w:val="fr-CH"/>
        </w:rPr>
        <w:t xml:space="preserve">à </w:t>
      </w:r>
      <w:r w:rsidR="00E835C0">
        <w:rPr>
          <w:rFonts w:asciiTheme="minorHAnsi" w:hAnsiTheme="minorHAnsi" w:cstheme="minorHAnsi"/>
          <w:b/>
          <w:sz w:val="28"/>
          <w:szCs w:val="28"/>
          <w:lang w:val="fr-CH"/>
        </w:rPr>
        <w:t>la City University of Hong Kong</w:t>
      </w:r>
    </w:p>
    <w:p w14:paraId="7E23E19F" w14:textId="77777777" w:rsidR="005B7FCD" w:rsidRPr="00E835C0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proofErr w:type="gramStart"/>
      <w:r>
        <w:rPr>
          <w:rFonts w:asciiTheme="minorHAnsi" w:hAnsiTheme="minorHAnsi" w:cstheme="minorHAnsi"/>
          <w:b/>
          <w:sz w:val="28"/>
          <w:szCs w:val="28"/>
          <w:lang w:val="fr-CH"/>
        </w:rPr>
        <w:t>dans</w:t>
      </w:r>
      <w:proofErr w:type="gramEnd"/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 le cadre du </w:t>
      </w:r>
      <w:r w:rsidR="00E835C0">
        <w:rPr>
          <w:rFonts w:asciiTheme="minorHAnsi" w:hAnsiTheme="minorHAnsi" w:cstheme="minorHAnsi"/>
          <w:b/>
          <w:i/>
          <w:sz w:val="28"/>
          <w:szCs w:val="28"/>
          <w:lang w:val="fr-CH"/>
        </w:rPr>
        <w:t xml:space="preserve">LL.M. </w:t>
      </w:r>
      <w:r w:rsidR="00E835C0">
        <w:rPr>
          <w:rFonts w:asciiTheme="minorHAnsi" w:hAnsiTheme="minorHAnsi" w:cstheme="minorHAnsi"/>
          <w:b/>
          <w:sz w:val="28"/>
          <w:szCs w:val="28"/>
          <w:lang w:val="fr-CH"/>
        </w:rPr>
        <w:t xml:space="preserve">de Hong Kong </w:t>
      </w:r>
      <w:proofErr w:type="spellStart"/>
      <w:r w:rsidR="00E835C0">
        <w:rPr>
          <w:rFonts w:asciiTheme="minorHAnsi" w:hAnsiTheme="minorHAnsi" w:cstheme="minorHAnsi"/>
          <w:b/>
          <w:sz w:val="28"/>
          <w:szCs w:val="28"/>
          <w:lang w:val="fr-CH"/>
        </w:rPr>
        <w:t>CityU</w:t>
      </w:r>
      <w:proofErr w:type="spellEnd"/>
    </w:p>
    <w:p w14:paraId="41937A30" w14:textId="77777777" w:rsidR="005B7FCD" w:rsidRPr="00CB1218" w:rsidRDefault="005B7FCD" w:rsidP="005B7FCD">
      <w:pPr>
        <w:rPr>
          <w:rFonts w:asciiTheme="minorHAnsi" w:hAnsiTheme="minorHAnsi" w:cstheme="minorHAnsi"/>
          <w:sz w:val="28"/>
          <w:szCs w:val="28"/>
          <w:lang w:val="fr-CH"/>
        </w:rPr>
      </w:pPr>
    </w:p>
    <w:p w14:paraId="51C34CCB" w14:textId="77777777" w:rsidR="005B7FCD" w:rsidRPr="005B7FCD" w:rsidRDefault="005B7FCD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Nom / prénom</w:t>
      </w:r>
      <w:r w:rsidRPr="005B7FCD">
        <w:rPr>
          <w:rFonts w:asciiTheme="minorHAnsi" w:hAnsiTheme="minorHAnsi" w:cstheme="minorHAnsi"/>
          <w:szCs w:val="20"/>
          <w:lang w:val="fr-CH"/>
        </w:rPr>
        <w:t> :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  <w:lang w:val="fr-CH"/>
        </w:rPr>
        <w:tab/>
      </w:r>
    </w:p>
    <w:p w14:paraId="4C65DAEB" w14:textId="77777777" w:rsidR="005B7FCD" w:rsidRPr="005B7FCD" w:rsidRDefault="005B7FCD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Langue principale d’études à Fribourg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 :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Français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Allemand</w:t>
      </w:r>
    </w:p>
    <w:p w14:paraId="7A8C34AC" w14:textId="77777777" w:rsidR="005B7FCD" w:rsidRPr="005B7FCD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  <w:lang w:val="fr-CH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7E607E" w:rsidRPr="005B7FCD" w14:paraId="5C2D57B7" w14:textId="77777777" w:rsidTr="007E607E">
        <w:tc>
          <w:tcPr>
            <w:tcW w:w="3085" w:type="dxa"/>
          </w:tcPr>
          <w:p w14:paraId="6FCD9960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Titre du cours</w:t>
            </w: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/ travail de master</w:t>
            </w: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dont la reconnaissance est demandée</w:t>
            </w:r>
          </w:p>
        </w:tc>
        <w:tc>
          <w:tcPr>
            <w:tcW w:w="1418" w:type="dxa"/>
          </w:tcPr>
          <w:p w14:paraId="3D81F17C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Professeur</w:t>
            </w:r>
          </w:p>
        </w:tc>
        <w:tc>
          <w:tcPr>
            <w:tcW w:w="1417" w:type="dxa"/>
          </w:tcPr>
          <w:p w14:paraId="3D19F465" w14:textId="77777777" w:rsidR="007E607E" w:rsidRPr="005B7FCD" w:rsidRDefault="007E607E" w:rsidP="002D679C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Nombre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de 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semestres</w:t>
            </w:r>
            <w:proofErr w:type="spellEnd"/>
          </w:p>
        </w:tc>
        <w:tc>
          <w:tcPr>
            <w:tcW w:w="1276" w:type="dxa"/>
          </w:tcPr>
          <w:p w14:paraId="27C19212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Heures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/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semaine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semestre</w:t>
            </w:r>
            <w:proofErr w:type="spellEnd"/>
          </w:p>
        </w:tc>
        <w:tc>
          <w:tcPr>
            <w:tcW w:w="992" w:type="dxa"/>
          </w:tcPr>
          <w:p w14:paraId="480D8C0A" w14:textId="77777777" w:rsidR="007E607E" w:rsidRPr="005B7FCD" w:rsidRDefault="007E607E" w:rsidP="00CB1218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4AC22AC2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Reconnaissance demandée (titre du cours à Fribourg)</w:t>
            </w:r>
          </w:p>
        </w:tc>
        <w:tc>
          <w:tcPr>
            <w:tcW w:w="1134" w:type="dxa"/>
          </w:tcPr>
          <w:p w14:paraId="15EF2720" w14:textId="678F2BE6" w:rsidR="007E607E" w:rsidRPr="005B7FCD" w:rsidRDefault="00E90B88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Option spécifique</w:t>
            </w:r>
          </w:p>
        </w:tc>
        <w:tc>
          <w:tcPr>
            <w:tcW w:w="1276" w:type="dxa"/>
          </w:tcPr>
          <w:p w14:paraId="12BCB784" w14:textId="77777777" w:rsidR="007E607E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Décision </w:t>
            </w:r>
          </w:p>
          <w:p w14:paraId="6CD901F7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(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laisser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vide)</w:t>
            </w:r>
          </w:p>
        </w:tc>
      </w:tr>
      <w:tr w:rsidR="007E607E" w:rsidRPr="00E835C0" w14:paraId="561FFD7A" w14:textId="77777777" w:rsidTr="007E607E">
        <w:tc>
          <w:tcPr>
            <w:tcW w:w="3085" w:type="dxa"/>
          </w:tcPr>
          <w:p w14:paraId="528AF267" w14:textId="77777777" w:rsidR="007E607E" w:rsidRPr="005B7FCD" w:rsidRDefault="00E835C0" w:rsidP="002D679C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>Séminaire</w:t>
            </w:r>
            <w:proofErr w:type="spellEnd"/>
            <w:r w:rsidR="007E607E">
              <w:rPr>
                <w:rFonts w:asciiTheme="minorHAnsi" w:hAnsiTheme="minorHAnsi" w:cstheme="minorHAnsi"/>
                <w:szCs w:val="20"/>
              </w:rPr>
              <w:t xml:space="preserve"> :</w:t>
            </w:r>
            <w:proofErr w:type="gramEnd"/>
            <w:r w:rsidR="007E607E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37823AFA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1A1D4F55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7179206E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EDE10C6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38365CAA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188DAC58" w14:textId="77777777" w:rsidR="007E607E" w:rsidRPr="0009134E" w:rsidRDefault="00E835C0" w:rsidP="00E835C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S</w:t>
            </w:r>
            <w:r w:rsidR="007E607E" w:rsidRPr="0009134E">
              <w:rPr>
                <w:rFonts w:asciiTheme="minorHAnsi" w:hAnsiTheme="minorHAnsi" w:cstheme="minorHAnsi"/>
                <w:szCs w:val="20"/>
                <w:lang w:val="fr-CH"/>
              </w:rPr>
              <w:t>éminaire</w:t>
            </w:r>
            <w:r w:rsidR="007E607E">
              <w:rPr>
                <w:rFonts w:asciiTheme="minorHAnsi" w:hAnsiTheme="minorHAnsi" w:cstheme="minorHAnsi"/>
                <w:szCs w:val="20"/>
                <w:lang w:val="fr-CH"/>
              </w:rPr>
              <w:t xml:space="preserve"> (</w:t>
            </w:r>
            <w:r>
              <w:rPr>
                <w:rFonts w:asciiTheme="minorHAnsi" w:hAnsiTheme="minorHAnsi" w:cstheme="minorHAnsi"/>
                <w:szCs w:val="20"/>
                <w:lang w:val="fr-CH"/>
              </w:rPr>
              <w:t>5</w:t>
            </w:r>
            <w:r w:rsidR="007E607E">
              <w:rPr>
                <w:rFonts w:asciiTheme="minorHAnsi" w:hAnsiTheme="minorHAnsi" w:cstheme="minorHAnsi"/>
                <w:szCs w:val="20"/>
                <w:lang w:val="fr-CH"/>
              </w:rPr>
              <w:t xml:space="preserve"> ECTS)</w:t>
            </w:r>
          </w:p>
        </w:tc>
        <w:tc>
          <w:tcPr>
            <w:tcW w:w="1134" w:type="dxa"/>
          </w:tcPr>
          <w:p w14:paraId="0E19637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7F0AA31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E835C0" w:rsidRPr="00E835C0" w14:paraId="47FBC6EB" w14:textId="77777777" w:rsidTr="0060710A">
        <w:tc>
          <w:tcPr>
            <w:tcW w:w="3085" w:type="dxa"/>
          </w:tcPr>
          <w:p w14:paraId="244C13DA" w14:textId="77777777" w:rsidR="00E835C0" w:rsidRPr="005B7FCD" w:rsidRDefault="00E835C0" w:rsidP="0060710A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>Séminaire</w:t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15A26691" w14:textId="77777777" w:rsidR="00E835C0" w:rsidRPr="005B7FCD" w:rsidRDefault="00E835C0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12459063" w14:textId="77777777" w:rsidR="00E835C0" w:rsidRPr="005B7FCD" w:rsidRDefault="00E835C0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11C0D2ED" w14:textId="77777777" w:rsidR="00E835C0" w:rsidRPr="005B7FCD" w:rsidRDefault="00E835C0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D6880FA" w14:textId="77777777" w:rsidR="00E835C0" w:rsidRPr="005B7FCD" w:rsidRDefault="00E835C0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1D28B71C" w14:textId="77777777" w:rsidR="00E835C0" w:rsidRPr="005B7FCD" w:rsidRDefault="00E835C0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E05812B" w14:textId="77777777" w:rsidR="00E835C0" w:rsidRPr="0009134E" w:rsidRDefault="00E835C0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S</w:t>
            </w:r>
            <w:r w:rsidRPr="0009134E">
              <w:rPr>
                <w:rFonts w:asciiTheme="minorHAnsi" w:hAnsiTheme="minorHAnsi" w:cstheme="minorHAnsi"/>
                <w:szCs w:val="20"/>
                <w:lang w:val="fr-CH"/>
              </w:rPr>
              <w:t>éminaire</w:t>
            </w:r>
            <w:r>
              <w:rPr>
                <w:rFonts w:asciiTheme="minorHAnsi" w:hAnsiTheme="minorHAnsi" w:cstheme="minorHAnsi"/>
                <w:szCs w:val="20"/>
                <w:lang w:val="fr-CH"/>
              </w:rPr>
              <w:t xml:space="preserve"> (5 ECTS)</w:t>
            </w:r>
          </w:p>
        </w:tc>
        <w:tc>
          <w:tcPr>
            <w:tcW w:w="1134" w:type="dxa"/>
          </w:tcPr>
          <w:p w14:paraId="743919D9" w14:textId="77777777" w:rsidR="00E835C0" w:rsidRPr="0009134E" w:rsidRDefault="00E835C0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DA181C2" w14:textId="77777777" w:rsidR="00E835C0" w:rsidRPr="0009134E" w:rsidRDefault="00E835C0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DD1616" w14:paraId="6BAD9FDC" w14:textId="77777777" w:rsidTr="007E607E">
        <w:tc>
          <w:tcPr>
            <w:tcW w:w="3085" w:type="dxa"/>
          </w:tcPr>
          <w:p w14:paraId="210AFE3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3DC82DF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43986BB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4968550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29273F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07787C3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3442128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crédits spéciaux (5 ECTS)</w:t>
            </w:r>
          </w:p>
        </w:tc>
        <w:tc>
          <w:tcPr>
            <w:tcW w:w="1134" w:type="dxa"/>
          </w:tcPr>
          <w:p w14:paraId="65CCFED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04592A0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DD1616" w14:paraId="2B3314C4" w14:textId="77777777" w:rsidTr="007E607E">
        <w:tc>
          <w:tcPr>
            <w:tcW w:w="3085" w:type="dxa"/>
          </w:tcPr>
          <w:p w14:paraId="7EDAB4E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275AF70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67C3C42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5C48C24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E518A1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492B509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1DBFD8E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63F1995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693B27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DD1616" w14:paraId="34F7D99B" w14:textId="77777777" w:rsidTr="007E607E">
        <w:tc>
          <w:tcPr>
            <w:tcW w:w="3085" w:type="dxa"/>
          </w:tcPr>
          <w:p w14:paraId="61B0753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498EEE1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0B51D4E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5D60AFBA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142534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48829DE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55F11E4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1E22944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2FA0555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DD1616" w14:paraId="5EF12550" w14:textId="77777777" w:rsidTr="007E607E">
        <w:tc>
          <w:tcPr>
            <w:tcW w:w="3085" w:type="dxa"/>
          </w:tcPr>
          <w:p w14:paraId="2363DCB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4916FDF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1218FFD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641C77A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3328497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2B9752B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674D135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12EAE64A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89172E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DD1616" w14:paraId="02E09EF7" w14:textId="77777777" w:rsidTr="007E607E">
        <w:tc>
          <w:tcPr>
            <w:tcW w:w="3085" w:type="dxa"/>
          </w:tcPr>
          <w:p w14:paraId="6431466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5166BD2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6D74466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20BED70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44D1FE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2DCDEFB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5072BAB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5C71D9E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16C0F0B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DD1616" w14:paraId="103C2C1A" w14:textId="77777777" w:rsidTr="007E607E">
        <w:tc>
          <w:tcPr>
            <w:tcW w:w="3085" w:type="dxa"/>
          </w:tcPr>
          <w:p w14:paraId="7E3F197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55C0926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57BD050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0976E3A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3108CFD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3A1A583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1FB6885A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3899A6C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79A0286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</w:tbl>
    <w:p w14:paraId="6F74ABFF" w14:textId="77777777" w:rsidR="005B7FCD" w:rsidRPr="0009134E" w:rsidRDefault="005B7FCD" w:rsidP="005B7FCD">
      <w:pPr>
        <w:rPr>
          <w:rFonts w:asciiTheme="minorHAnsi" w:hAnsiTheme="minorHAnsi" w:cstheme="minorHAnsi"/>
          <w:szCs w:val="20"/>
          <w:lang w:val="fr-CH"/>
        </w:rPr>
      </w:pPr>
    </w:p>
    <w:p w14:paraId="69F74B92" w14:textId="77777777" w:rsidR="00CB1218" w:rsidRPr="00E5426B" w:rsidRDefault="00CB1218" w:rsidP="005B7FCD">
      <w:pPr>
        <w:rPr>
          <w:rFonts w:asciiTheme="minorHAnsi" w:hAnsiTheme="minorHAnsi" w:cstheme="minorHAnsi"/>
          <w:szCs w:val="20"/>
          <w:lang w:val="fr-CH"/>
        </w:rPr>
      </w:pPr>
    </w:p>
    <w:p w14:paraId="4F1B1CA5" w14:textId="77777777" w:rsidR="005B7FCD" w:rsidRPr="00204458" w:rsidRDefault="005B7FCD" w:rsidP="005B7FCD">
      <w:pPr>
        <w:tabs>
          <w:tab w:val="left" w:pos="8460"/>
        </w:tabs>
        <w:rPr>
          <w:rFonts w:asciiTheme="minorHAnsi" w:hAnsiTheme="minorHAnsi" w:cstheme="minorHAnsi"/>
          <w:szCs w:val="20"/>
          <w:lang w:val="fr-CH"/>
        </w:rPr>
      </w:pPr>
      <w:r w:rsidRPr="00204458">
        <w:rPr>
          <w:rFonts w:asciiTheme="minorHAnsi" w:hAnsiTheme="minorHAnsi" w:cstheme="minorHAnsi"/>
          <w:szCs w:val="20"/>
          <w:lang w:val="fr-CH"/>
        </w:rPr>
        <w:t>Lieu et date …………………………………………………………..</w:t>
      </w:r>
      <w:r w:rsidRPr="00204458">
        <w:rPr>
          <w:rFonts w:asciiTheme="minorHAnsi" w:hAnsiTheme="minorHAnsi" w:cstheme="minorHAnsi"/>
          <w:szCs w:val="20"/>
          <w:lang w:val="fr-CH"/>
        </w:rPr>
        <w:tab/>
        <w:t>Signature : ………………………………………</w:t>
      </w:r>
    </w:p>
    <w:p w14:paraId="5E26C267" w14:textId="3459BD4F" w:rsidR="005B7FCD" w:rsidRPr="005B7FCD" w:rsidRDefault="005B7FCD" w:rsidP="005B7FCD">
      <w:pPr>
        <w:spacing w:before="120"/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szCs w:val="20"/>
          <w:lang w:val="fr-CH"/>
        </w:rPr>
        <w:lastRenderedPageBreak/>
        <w:t>Veuillez remplir cette formule et l’envoyer, accompagnée de</w:t>
      </w:r>
      <w:r w:rsidR="00204458">
        <w:rPr>
          <w:rFonts w:asciiTheme="minorHAnsi" w:hAnsiTheme="minorHAnsi" w:cstheme="minorHAnsi"/>
          <w:szCs w:val="20"/>
          <w:lang w:val="fr-CH"/>
        </w:rPr>
        <w:t xml:space="preserve">s </w:t>
      </w:r>
      <w:r w:rsidRPr="005B7FCD">
        <w:rPr>
          <w:rFonts w:asciiTheme="minorHAnsi" w:hAnsiTheme="minorHAnsi" w:cstheme="minorHAnsi"/>
          <w:szCs w:val="20"/>
          <w:lang w:val="fr-CH"/>
        </w:rPr>
        <w:t>attestation</w:t>
      </w:r>
      <w:r w:rsidR="00204458">
        <w:rPr>
          <w:rFonts w:asciiTheme="minorHAnsi" w:hAnsiTheme="minorHAnsi" w:cstheme="minorHAnsi"/>
          <w:szCs w:val="20"/>
          <w:lang w:val="fr-CH"/>
        </w:rPr>
        <w:t>s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de notes</w:t>
      </w:r>
      <w:r w:rsidR="0009134E">
        <w:rPr>
          <w:rFonts w:asciiTheme="minorHAnsi" w:hAnsiTheme="minorHAnsi" w:cstheme="minorHAnsi"/>
          <w:szCs w:val="20"/>
          <w:lang w:val="fr-CH"/>
        </w:rPr>
        <w:t>, du diplôme de « </w:t>
      </w:r>
      <w:r w:rsidR="00E90B88">
        <w:rPr>
          <w:rFonts w:asciiTheme="minorHAnsi" w:hAnsiTheme="minorHAnsi" w:cstheme="minorHAnsi"/>
          <w:szCs w:val="20"/>
          <w:lang w:val="fr-CH"/>
        </w:rPr>
        <w:t>Diplôme de LL.M.</w:t>
      </w:r>
      <w:r w:rsidR="0009134E">
        <w:rPr>
          <w:rFonts w:asciiTheme="minorHAnsi" w:hAnsiTheme="minorHAnsi" w:cstheme="minorHAnsi"/>
          <w:szCs w:val="20"/>
          <w:lang w:val="fr-CH"/>
        </w:rPr>
        <w:t> », du descriptif des cours</w:t>
      </w:r>
      <w:r w:rsidR="002071B0">
        <w:rPr>
          <w:rFonts w:asciiTheme="minorHAnsi" w:hAnsiTheme="minorHAnsi" w:cstheme="minorHAnsi"/>
          <w:szCs w:val="20"/>
          <w:lang w:val="fr-CH"/>
        </w:rPr>
        <w:t xml:space="preserve"> et </w:t>
      </w:r>
      <w:r w:rsidR="00E90B88">
        <w:rPr>
          <w:rFonts w:asciiTheme="minorHAnsi" w:hAnsiTheme="minorHAnsi" w:cstheme="minorHAnsi"/>
          <w:szCs w:val="20"/>
          <w:lang w:val="fr-CH"/>
        </w:rPr>
        <w:t>des travaux écrits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</w:t>
      </w:r>
      <w:r w:rsidR="00A97A58">
        <w:rPr>
          <w:rFonts w:asciiTheme="minorHAnsi" w:hAnsiTheme="minorHAnsi" w:cstheme="minorHAnsi"/>
          <w:szCs w:val="20"/>
          <w:lang w:val="fr-CH"/>
        </w:rPr>
        <w:t xml:space="preserve">à la Commission des équivalences par </w:t>
      </w:r>
      <w:proofErr w:type="spellStart"/>
      <w:r w:rsidR="00E835C0">
        <w:rPr>
          <w:rFonts w:asciiTheme="minorHAnsi" w:hAnsiTheme="minorHAnsi" w:cstheme="minorHAnsi"/>
          <w:szCs w:val="20"/>
          <w:lang w:val="fr-CH"/>
        </w:rPr>
        <w:t>par</w:t>
      </w:r>
      <w:proofErr w:type="spellEnd"/>
      <w:r w:rsidR="00E835C0">
        <w:rPr>
          <w:rFonts w:asciiTheme="minorHAnsi" w:hAnsiTheme="minorHAnsi" w:cstheme="minorHAnsi"/>
          <w:szCs w:val="20"/>
          <w:lang w:val="fr-CH"/>
        </w:rPr>
        <w:t xml:space="preserve"> </w:t>
      </w:r>
      <w:proofErr w:type="gramStart"/>
      <w:r w:rsidR="00E835C0">
        <w:rPr>
          <w:rFonts w:asciiTheme="minorHAnsi" w:hAnsiTheme="minorHAnsi" w:cstheme="minorHAnsi"/>
          <w:szCs w:val="20"/>
          <w:lang w:val="fr-CH"/>
        </w:rPr>
        <w:t>e-mail</w:t>
      </w:r>
      <w:proofErr w:type="gramEnd"/>
      <w:r w:rsidR="00E835C0">
        <w:rPr>
          <w:rFonts w:asciiTheme="minorHAnsi" w:hAnsiTheme="minorHAnsi" w:cstheme="minorHAnsi"/>
          <w:szCs w:val="20"/>
          <w:lang w:val="fr-CH"/>
        </w:rPr>
        <w:t xml:space="preserve"> à Mme Rachele </w:t>
      </w:r>
      <w:proofErr w:type="spellStart"/>
      <w:r w:rsidR="00E835C0">
        <w:rPr>
          <w:rFonts w:asciiTheme="minorHAnsi" w:hAnsiTheme="minorHAnsi" w:cstheme="minorHAnsi"/>
          <w:szCs w:val="20"/>
          <w:lang w:val="fr-CH"/>
        </w:rPr>
        <w:t>Tiziani</w:t>
      </w:r>
      <w:proofErr w:type="spellEnd"/>
      <w:r w:rsidR="00E835C0">
        <w:rPr>
          <w:rFonts w:asciiTheme="minorHAnsi" w:hAnsiTheme="minorHAnsi" w:cstheme="minorHAnsi"/>
          <w:szCs w:val="20"/>
          <w:lang w:val="fr-CH"/>
        </w:rPr>
        <w:t xml:space="preserve"> Tanner, Décanat de la Faculté de droit, Fribourg, </w:t>
      </w:r>
      <w:hyperlink r:id="rId8" w:history="1">
        <w:r w:rsidR="00E835C0" w:rsidRPr="005F4B54">
          <w:rPr>
            <w:rStyle w:val="Lienhypertexte"/>
            <w:rFonts w:asciiTheme="minorHAnsi" w:hAnsiTheme="minorHAnsi" w:cstheme="minorHAnsi"/>
            <w:szCs w:val="20"/>
            <w:lang w:val="fr-CH"/>
          </w:rPr>
          <w:t>rachele.tizianitanner@unifr.ch</w:t>
        </w:r>
      </w:hyperlink>
      <w:r w:rsidR="00E835C0">
        <w:rPr>
          <w:rFonts w:asciiTheme="minorHAnsi" w:hAnsiTheme="minorHAnsi" w:cstheme="minorHAnsi"/>
          <w:szCs w:val="20"/>
          <w:lang w:val="fr-CH"/>
        </w:rPr>
        <w:t xml:space="preserve"> .</w:t>
      </w:r>
      <w:r w:rsidR="00E835C0">
        <w:rPr>
          <w:lang w:val="fr-CH"/>
        </w:rPr>
        <w:t xml:space="preserve"> </w:t>
      </w:r>
      <w:r w:rsidR="00E5426B">
        <w:rPr>
          <w:lang w:val="fr-CH"/>
        </w:rPr>
        <w:t xml:space="preserve"> </w:t>
      </w:r>
    </w:p>
    <w:sectPr w:rsidR="005B7FCD" w:rsidRPr="005B7FCD" w:rsidSect="005B7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F213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16166380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7BC2" w14:textId="77777777" w:rsidR="00DD1616" w:rsidRDefault="00DD161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706CB73C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9C5B8A">
      <w:rPr>
        <w:noProof/>
      </w:rPr>
      <w:t>2</w:t>
    </w:r>
    <w:r>
      <w:fldChar w:fldCharType="end"/>
    </w:r>
    <w:r>
      <w:t>/</w:t>
    </w:r>
    <w:r w:rsidR="00987FEE">
      <w:rPr>
        <w:noProof/>
      </w:rPr>
      <w:fldChar w:fldCharType="begin"/>
    </w:r>
    <w:r w:rsidR="00987FEE">
      <w:rPr>
        <w:noProof/>
      </w:rPr>
      <w:instrText xml:space="preserve"> NUMPAGES  \* Arabic  \* MERGEFORMAT </w:instrText>
    </w:r>
    <w:r w:rsidR="00987FEE">
      <w:rPr>
        <w:noProof/>
      </w:rPr>
      <w:fldChar w:fldCharType="separate"/>
    </w:r>
    <w:r w:rsidR="009C5B8A">
      <w:rPr>
        <w:noProof/>
      </w:rPr>
      <w:t>2</w:t>
    </w:r>
    <w:r w:rsidR="00987FEE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CF6D" w14:textId="2541C804" w:rsidR="00353067" w:rsidRPr="00957CFF" w:rsidRDefault="00DD1616" w:rsidP="00957CFF">
    <w:pPr>
      <w:pStyle w:val="Pieddepage"/>
      <w:jc w:val="left"/>
    </w:pP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3360" behindDoc="0" locked="0" layoutInCell="1" allowOverlap="1" wp14:anchorId="67A3105A" wp14:editId="4EA90E8E">
          <wp:simplePos x="0" y="0"/>
          <wp:positionH relativeFrom="margin">
            <wp:posOffset>7143750</wp:posOffset>
          </wp:positionH>
          <wp:positionV relativeFrom="margin">
            <wp:posOffset>5628005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98DE4F" wp14:editId="239538B8">
              <wp:simplePos x="0" y="0"/>
              <wp:positionH relativeFrom="column">
                <wp:posOffset>86995</wp:posOffset>
              </wp:positionH>
              <wp:positionV relativeFrom="paragraph">
                <wp:posOffset>-284480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146A1F" w14:textId="71B09DD9" w:rsidR="00DD1616" w:rsidRPr="00DD1616" w:rsidRDefault="00DD1616" w:rsidP="00DD1616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Faculté de droit</w:t>
                          </w:r>
                        </w:p>
                        <w:p w14:paraId="6C37F449" w14:textId="678FAEF3" w:rsidR="00DD1616" w:rsidRPr="00DD1616" w:rsidRDefault="00DD1616" w:rsidP="00DD1616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sz w:val="17"/>
                              <w:szCs w:val="17"/>
                              <w:lang w:val="fr-CH"/>
                            </w:rPr>
                            <w:t>commission des é</w:t>
                          </w: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quivalences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98DE4F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6.85pt;margin-top:-22.4pt;width:174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" filled="f" stroked="f" strokeweight=".5pt">
              <v:textbox>
                <w:txbxContent>
                  <w:p w14:paraId="2A146A1F" w14:textId="71B09DD9" w:rsidR="00DD1616" w:rsidRPr="00DD1616" w:rsidRDefault="00DD1616" w:rsidP="00DD1616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Faculté de droit</w:t>
                    </w:r>
                  </w:p>
                  <w:p w14:paraId="6C37F449" w14:textId="678FAEF3" w:rsidR="00DD1616" w:rsidRPr="00DD1616" w:rsidRDefault="00DD1616" w:rsidP="00DD1616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sz w:val="17"/>
                        <w:szCs w:val="17"/>
                        <w:lang w:val="fr-CH"/>
                      </w:rPr>
                      <w:t>commission des é</w:t>
                    </w:r>
                    <w:r>
                      <w:rPr>
                        <w:sz w:val="17"/>
                        <w:szCs w:val="17"/>
                        <w:lang w:val="fr-CH"/>
                      </w:rPr>
                      <w:t>quivalences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4313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1A1DCAF9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B8B9" w14:textId="77777777" w:rsidR="00DD1616" w:rsidRDefault="00DD161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1F757" w14:textId="77777777" w:rsidR="00DD1616" w:rsidRDefault="00DD161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991C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4A31EAE7" wp14:editId="780D78DB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29216770">
    <w:abstractNumId w:val="9"/>
  </w:num>
  <w:num w:numId="2" w16cid:durableId="962881142">
    <w:abstractNumId w:val="7"/>
  </w:num>
  <w:num w:numId="3" w16cid:durableId="1446344817">
    <w:abstractNumId w:val="6"/>
  </w:num>
  <w:num w:numId="4" w16cid:durableId="463161763">
    <w:abstractNumId w:val="5"/>
  </w:num>
  <w:num w:numId="5" w16cid:durableId="1202788365">
    <w:abstractNumId w:val="4"/>
  </w:num>
  <w:num w:numId="6" w16cid:durableId="484858662">
    <w:abstractNumId w:val="8"/>
  </w:num>
  <w:num w:numId="7" w16cid:durableId="1103501196">
    <w:abstractNumId w:val="3"/>
  </w:num>
  <w:num w:numId="8" w16cid:durableId="1958444485">
    <w:abstractNumId w:val="2"/>
  </w:num>
  <w:num w:numId="9" w16cid:durableId="1144618372">
    <w:abstractNumId w:val="1"/>
  </w:num>
  <w:num w:numId="10" w16cid:durableId="1466849966">
    <w:abstractNumId w:val="0"/>
  </w:num>
  <w:num w:numId="11" w16cid:durableId="1096440568">
    <w:abstractNumId w:val="11"/>
  </w:num>
  <w:num w:numId="12" w16cid:durableId="1549535038">
    <w:abstractNumId w:val="10"/>
  </w:num>
  <w:num w:numId="13" w16cid:durableId="334259870">
    <w:abstractNumId w:val="14"/>
  </w:num>
  <w:num w:numId="14" w16cid:durableId="1689091480">
    <w:abstractNumId w:val="17"/>
  </w:num>
  <w:num w:numId="15" w16cid:durableId="594947577">
    <w:abstractNumId w:val="15"/>
  </w:num>
  <w:num w:numId="16" w16cid:durableId="1092166421">
    <w:abstractNumId w:val="16"/>
  </w:num>
  <w:num w:numId="17" w16cid:durableId="574047667">
    <w:abstractNumId w:val="12"/>
  </w:num>
  <w:num w:numId="18" w16cid:durableId="11086210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9134E"/>
    <w:rsid w:val="0009520D"/>
    <w:rsid w:val="000966AA"/>
    <w:rsid w:val="000B35B3"/>
    <w:rsid w:val="000B56AB"/>
    <w:rsid w:val="000C40B2"/>
    <w:rsid w:val="000E0CD2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C20BE"/>
    <w:rsid w:val="001D5A8E"/>
    <w:rsid w:val="001E48CB"/>
    <w:rsid w:val="001F158B"/>
    <w:rsid w:val="001F3651"/>
    <w:rsid w:val="00204458"/>
    <w:rsid w:val="002044A3"/>
    <w:rsid w:val="002071B0"/>
    <w:rsid w:val="00222847"/>
    <w:rsid w:val="0023133C"/>
    <w:rsid w:val="00245C31"/>
    <w:rsid w:val="0026773E"/>
    <w:rsid w:val="002B50B4"/>
    <w:rsid w:val="002D6406"/>
    <w:rsid w:val="002E22AC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3480B"/>
    <w:rsid w:val="006442A2"/>
    <w:rsid w:val="00677027"/>
    <w:rsid w:val="006B1F8A"/>
    <w:rsid w:val="006C1FC1"/>
    <w:rsid w:val="006C7E4C"/>
    <w:rsid w:val="006F2E46"/>
    <w:rsid w:val="007468A4"/>
    <w:rsid w:val="00746B67"/>
    <w:rsid w:val="00753528"/>
    <w:rsid w:val="007B10BA"/>
    <w:rsid w:val="007B3374"/>
    <w:rsid w:val="007E3AEF"/>
    <w:rsid w:val="007E607E"/>
    <w:rsid w:val="00833427"/>
    <w:rsid w:val="00875D4C"/>
    <w:rsid w:val="008771A3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44C5C"/>
    <w:rsid w:val="00957CFF"/>
    <w:rsid w:val="009761E7"/>
    <w:rsid w:val="00987FEE"/>
    <w:rsid w:val="009973EF"/>
    <w:rsid w:val="009A5F09"/>
    <w:rsid w:val="009A7C45"/>
    <w:rsid w:val="009B3669"/>
    <w:rsid w:val="009C5B8A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6199D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D1616"/>
    <w:rsid w:val="00DD44A7"/>
    <w:rsid w:val="00DE7413"/>
    <w:rsid w:val="00E42BCF"/>
    <w:rsid w:val="00E4581D"/>
    <w:rsid w:val="00E5426B"/>
    <w:rsid w:val="00E636C3"/>
    <w:rsid w:val="00E67E8B"/>
    <w:rsid w:val="00E835C0"/>
    <w:rsid w:val="00E84283"/>
    <w:rsid w:val="00E9005C"/>
    <w:rsid w:val="00E90B88"/>
    <w:rsid w:val="00EA0439"/>
    <w:rsid w:val="00EA1D4A"/>
    <w:rsid w:val="00EC1B5C"/>
    <w:rsid w:val="00EF4191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1BE69A9"/>
  <w15:docId w15:val="{CC769B7C-5CCF-47D9-A565-5A0ED0A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DD1616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DD1616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e.tizianitanner@unifr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466BA-7055-413D-AB55-648C2E906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2</Pages>
  <Words>208</Words>
  <Characters>1089</Characters>
  <Application>Microsoft Office Word</Application>
  <DocSecurity>0</DocSecurity>
  <Lines>29</Lines>
  <Paragraphs>17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KRAMER Ingrid</dc:creator>
  <cp:lastModifiedBy>KRAMER Ingrid</cp:lastModifiedBy>
  <cp:revision>4</cp:revision>
  <cp:lastPrinted>2016-10-24T15:15:00Z</cp:lastPrinted>
  <dcterms:created xsi:type="dcterms:W3CDTF">2025-10-17T12:48:00Z</dcterms:created>
  <dcterms:modified xsi:type="dcterms:W3CDTF">2025-10-17T13:39:00Z</dcterms:modified>
</cp:coreProperties>
</file>