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224C" w14:textId="77777777" w:rsidR="0009134E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>Koordinierte Masterabschlüsse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 Fr</w:t>
      </w:r>
      <w:r w:rsidRPr="002A66CB">
        <w:rPr>
          <w:rFonts w:asciiTheme="minorHAnsi" w:hAnsiTheme="minorHAnsi" w:cstheme="minorHAnsi"/>
          <w:b/>
          <w:sz w:val="28"/>
          <w:szCs w:val="28"/>
        </w:rPr>
        <w:t>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>iburg / Heidelberg</w:t>
      </w:r>
      <w:r w:rsidR="005B7FCD" w:rsidRPr="002A66C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258B8265" w14:textId="77777777" w:rsidR="000B1DE5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 xml:space="preserve">Anerkennungsgesuch von an der </w:t>
      </w:r>
      <w:r w:rsidR="000B1DE5">
        <w:rPr>
          <w:rFonts w:asciiTheme="minorHAnsi" w:hAnsiTheme="minorHAnsi" w:cstheme="minorHAnsi"/>
          <w:b/>
          <w:sz w:val="28"/>
          <w:szCs w:val="28"/>
        </w:rPr>
        <w:t>City University of Hong Kong</w:t>
      </w:r>
      <w:r w:rsidRPr="002A66CB">
        <w:rPr>
          <w:rFonts w:asciiTheme="minorHAnsi" w:hAnsiTheme="minorHAnsi" w:cstheme="minorHAnsi"/>
          <w:b/>
          <w:sz w:val="28"/>
          <w:szCs w:val="28"/>
        </w:rPr>
        <w:t xml:space="preserve"> im Rahmen der </w:t>
      </w:r>
    </w:p>
    <w:p w14:paraId="74162CC9" w14:textId="77777777" w:rsidR="005B7FCD" w:rsidRPr="002A66CB" w:rsidRDefault="000B1DE5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Hong Kong CityU LL.M. </w:t>
      </w:r>
      <w:r w:rsidR="002A66CB">
        <w:rPr>
          <w:rFonts w:asciiTheme="minorHAnsi" w:hAnsiTheme="minorHAnsi" w:cstheme="minorHAnsi"/>
          <w:b/>
          <w:sz w:val="28"/>
          <w:szCs w:val="28"/>
        </w:rPr>
        <w:t xml:space="preserve">bestandenen Prüfungen </w:t>
      </w:r>
      <w:r w:rsidR="0092082E">
        <w:rPr>
          <w:rFonts w:asciiTheme="minorHAnsi" w:hAnsiTheme="minorHAnsi" w:cstheme="minorHAnsi"/>
          <w:b/>
          <w:sz w:val="28"/>
          <w:szCs w:val="28"/>
        </w:rPr>
        <w:t xml:space="preserve">und </w:t>
      </w:r>
      <w:r>
        <w:rPr>
          <w:rFonts w:asciiTheme="minorHAnsi" w:hAnsiTheme="minorHAnsi" w:cstheme="minorHAnsi"/>
          <w:b/>
          <w:sz w:val="28"/>
          <w:szCs w:val="28"/>
        </w:rPr>
        <w:t>Seminare</w:t>
      </w:r>
    </w:p>
    <w:p w14:paraId="11C121E5" w14:textId="77777777" w:rsidR="005B7FCD" w:rsidRPr="002A66CB" w:rsidRDefault="005B7FCD" w:rsidP="005B7FCD">
      <w:pPr>
        <w:rPr>
          <w:rFonts w:asciiTheme="minorHAnsi" w:hAnsiTheme="minorHAnsi" w:cstheme="minorHAnsi"/>
          <w:sz w:val="28"/>
          <w:szCs w:val="28"/>
        </w:rPr>
      </w:pPr>
    </w:p>
    <w:p w14:paraId="393DFFDF" w14:textId="77777777" w:rsidR="005B7FCD" w:rsidRPr="002A66CB" w:rsidRDefault="002A66CB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Name und Vorname</w:t>
      </w:r>
      <w:r w:rsidR="005B7FCD" w:rsidRPr="002A66CB">
        <w:rPr>
          <w:rFonts w:asciiTheme="minorHAnsi" w:hAnsiTheme="minorHAnsi" w:cstheme="minorHAnsi"/>
          <w:szCs w:val="20"/>
        </w:rPr>
        <w:t>: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2A66CB">
        <w:rPr>
          <w:rFonts w:asciiTheme="minorHAnsi" w:hAnsiTheme="minorHAnsi" w:cstheme="minorHAnsi"/>
          <w:szCs w:val="20"/>
        </w:rPr>
        <w:tab/>
      </w:r>
    </w:p>
    <w:p w14:paraId="1A8DD1E6" w14:textId="77777777" w:rsidR="005B7FCD" w:rsidRPr="002A66CB" w:rsidRDefault="002A66CB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b/>
          <w:szCs w:val="20"/>
        </w:rPr>
        <w:t>Hauptstudiensprache in Freiburg</w:t>
      </w:r>
      <w:r w:rsidR="005B7FCD" w:rsidRPr="002A66CB">
        <w:rPr>
          <w:rFonts w:asciiTheme="minorHAnsi" w:hAnsiTheme="minorHAnsi" w:cstheme="minorHAnsi"/>
          <w:szCs w:val="20"/>
        </w:rPr>
        <w:t xml:space="preserve">: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>
        <w:rPr>
          <w:rFonts w:asciiTheme="minorHAnsi" w:hAnsiTheme="minorHAnsi" w:cstheme="minorHAnsi"/>
          <w:szCs w:val="20"/>
        </w:rPr>
        <w:t xml:space="preserve"> Deutsch</w:t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Französisch</w:t>
      </w:r>
    </w:p>
    <w:p w14:paraId="4DBA2DC2" w14:textId="77777777" w:rsidR="005B7FCD" w:rsidRPr="002A66CB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</w:rPr>
      </w:pPr>
    </w:p>
    <w:p w14:paraId="7A7A5712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92082E" w:rsidRPr="005B7FCD" w14:paraId="1E0604A3" w14:textId="77777777" w:rsidTr="000828DD">
        <w:tc>
          <w:tcPr>
            <w:tcW w:w="3085" w:type="dxa"/>
          </w:tcPr>
          <w:p w14:paraId="426B4773" w14:textId="77777777" w:rsidR="0092082E" w:rsidRPr="0092082E" w:rsidRDefault="0092082E" w:rsidP="0092082E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92082E">
              <w:rPr>
                <w:rFonts w:asciiTheme="minorHAnsi" w:hAnsiTheme="minorHAnsi" w:cstheme="minorHAnsi"/>
                <w:b/>
                <w:szCs w:val="20"/>
              </w:rPr>
              <w:t>Titel des Kurses / Masterarbeit wofür die Anerkennung beantragt wird</w:t>
            </w:r>
          </w:p>
        </w:tc>
        <w:tc>
          <w:tcPr>
            <w:tcW w:w="1418" w:type="dxa"/>
          </w:tcPr>
          <w:p w14:paraId="28A0CEA3" w14:textId="77777777" w:rsidR="0092082E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</w:t>
            </w:r>
          </w:p>
          <w:p w14:paraId="3C23FE1C" w14:textId="77777777" w:rsidR="0092082E" w:rsidRPr="005B7FCD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Professorin</w:t>
            </w:r>
          </w:p>
        </w:tc>
        <w:tc>
          <w:tcPr>
            <w:tcW w:w="1417" w:type="dxa"/>
          </w:tcPr>
          <w:p w14:paraId="4BD8492B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Anzahl Semester</w:t>
            </w:r>
          </w:p>
        </w:tc>
        <w:tc>
          <w:tcPr>
            <w:tcW w:w="1276" w:type="dxa"/>
          </w:tcPr>
          <w:p w14:paraId="437BDE06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Stunden pro Woche</w:t>
            </w:r>
          </w:p>
        </w:tc>
        <w:tc>
          <w:tcPr>
            <w:tcW w:w="992" w:type="dxa"/>
          </w:tcPr>
          <w:p w14:paraId="02015923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08C535BC" w14:textId="77777777" w:rsidR="0092082E" w:rsidRPr="002D6406" w:rsidRDefault="0092082E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Gewünschte Anerkennung</w:t>
            </w:r>
          </w:p>
        </w:tc>
        <w:tc>
          <w:tcPr>
            <w:tcW w:w="1134" w:type="dxa"/>
          </w:tcPr>
          <w:p w14:paraId="10AB329C" w14:textId="61D7C42B" w:rsidR="0092082E" w:rsidRPr="005B7FCD" w:rsidRDefault="00396329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</w:p>
        </w:tc>
        <w:tc>
          <w:tcPr>
            <w:tcW w:w="1276" w:type="dxa"/>
          </w:tcPr>
          <w:p w14:paraId="12C155D2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Bitte leer lassen</w:t>
            </w:r>
          </w:p>
        </w:tc>
      </w:tr>
      <w:tr w:rsidR="0092082E" w:rsidRPr="0092082E" w14:paraId="5A0D90C7" w14:textId="77777777" w:rsidTr="000828DD">
        <w:tc>
          <w:tcPr>
            <w:tcW w:w="3085" w:type="dxa"/>
          </w:tcPr>
          <w:p w14:paraId="67ECAAE8" w14:textId="77777777" w:rsidR="0092082E" w:rsidRPr="005B7FCD" w:rsidRDefault="000B1DE5" w:rsidP="000828DD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Seminar</w:t>
            </w:r>
            <w:r w:rsidR="0092082E">
              <w:rPr>
                <w:rFonts w:asciiTheme="minorHAnsi" w:hAnsiTheme="minorHAnsi" w:cstheme="minorHAnsi"/>
                <w:szCs w:val="20"/>
              </w:rPr>
              <w:t xml:space="preserve">: </w:t>
            </w:r>
          </w:p>
          <w:p w14:paraId="7D6565A0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35F89D77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1DBDBF44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35F4FCC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A851283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E23F76A" w14:textId="77777777" w:rsidR="0092082E" w:rsidRPr="0092082E" w:rsidRDefault="0092082E" w:rsidP="000B1DE5">
            <w:pPr>
              <w:rPr>
                <w:rFonts w:asciiTheme="minorHAnsi" w:hAnsiTheme="minorHAnsi" w:cstheme="minorHAnsi"/>
                <w:szCs w:val="20"/>
              </w:rPr>
            </w:pPr>
            <w:r w:rsidRPr="0092082E">
              <w:rPr>
                <w:rFonts w:asciiTheme="minorHAnsi" w:hAnsiTheme="minorHAnsi" w:cstheme="minorHAnsi"/>
                <w:szCs w:val="20"/>
              </w:rPr>
              <w:t>Seminar (</w:t>
            </w:r>
            <w:r w:rsidR="000B1DE5">
              <w:rPr>
                <w:rFonts w:asciiTheme="minorHAnsi" w:hAnsiTheme="minorHAnsi" w:cstheme="minorHAnsi"/>
                <w:szCs w:val="20"/>
              </w:rPr>
              <w:t>5</w:t>
            </w:r>
            <w:r w:rsidRPr="0092082E">
              <w:rPr>
                <w:rFonts w:asciiTheme="minorHAnsi" w:hAnsiTheme="minorHAnsi" w:cstheme="minorHAnsi"/>
                <w:szCs w:val="20"/>
              </w:rPr>
              <w:t xml:space="preserve"> ECTS)</w:t>
            </w:r>
          </w:p>
        </w:tc>
        <w:tc>
          <w:tcPr>
            <w:tcW w:w="1134" w:type="dxa"/>
          </w:tcPr>
          <w:p w14:paraId="74D796D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DC1ACC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1DE5" w:rsidRPr="0092082E" w14:paraId="0D8FB661" w14:textId="77777777" w:rsidTr="0060710A">
        <w:tc>
          <w:tcPr>
            <w:tcW w:w="3085" w:type="dxa"/>
          </w:tcPr>
          <w:p w14:paraId="5577F743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Seminar: </w:t>
            </w:r>
          </w:p>
          <w:p w14:paraId="76559E6D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4DABBAAD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50255B15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4242579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39BE5B90" w14:textId="77777777" w:rsidR="000B1DE5" w:rsidRPr="005B7FCD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6CB7D86" w14:textId="77777777" w:rsidR="000B1DE5" w:rsidRPr="0092082E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  <w:r w:rsidRPr="0092082E">
              <w:rPr>
                <w:rFonts w:asciiTheme="minorHAnsi" w:hAnsiTheme="minorHAnsi" w:cstheme="minorHAnsi"/>
                <w:szCs w:val="20"/>
              </w:rPr>
              <w:t>Seminar (</w:t>
            </w:r>
            <w:r>
              <w:rPr>
                <w:rFonts w:asciiTheme="minorHAnsi" w:hAnsiTheme="minorHAnsi" w:cstheme="minorHAnsi"/>
                <w:szCs w:val="20"/>
              </w:rPr>
              <w:t>5</w:t>
            </w:r>
            <w:r w:rsidRPr="0092082E">
              <w:rPr>
                <w:rFonts w:asciiTheme="minorHAnsi" w:hAnsiTheme="minorHAnsi" w:cstheme="minorHAnsi"/>
                <w:szCs w:val="20"/>
              </w:rPr>
              <w:t xml:space="preserve"> ECTS)</w:t>
            </w:r>
          </w:p>
        </w:tc>
        <w:tc>
          <w:tcPr>
            <w:tcW w:w="1134" w:type="dxa"/>
          </w:tcPr>
          <w:p w14:paraId="579B7231" w14:textId="77777777" w:rsidR="000B1DE5" w:rsidRPr="0092082E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178ACF4" w14:textId="77777777" w:rsidR="000B1DE5" w:rsidRPr="0092082E" w:rsidRDefault="000B1DE5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455A016B" w14:textId="77777777" w:rsidTr="000828DD">
        <w:tc>
          <w:tcPr>
            <w:tcW w:w="3085" w:type="dxa"/>
          </w:tcPr>
          <w:p w14:paraId="5D54616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0928D02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DC5EE0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2D48C96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C622B1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3D1BC23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CF6559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Spezialkredite  (5 ECTS)</w:t>
            </w:r>
          </w:p>
        </w:tc>
        <w:tc>
          <w:tcPr>
            <w:tcW w:w="1134" w:type="dxa"/>
          </w:tcPr>
          <w:p w14:paraId="413DDEF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D9E84C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169D27B2" w14:textId="77777777" w:rsidTr="000828DD">
        <w:tc>
          <w:tcPr>
            <w:tcW w:w="3085" w:type="dxa"/>
          </w:tcPr>
          <w:p w14:paraId="28F5486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64E76BC9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D1EEC1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65401AD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FD1231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353BE9A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67F32EF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68D1EC6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867866F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370FADC" w14:textId="77777777" w:rsidTr="000828DD">
        <w:tc>
          <w:tcPr>
            <w:tcW w:w="3085" w:type="dxa"/>
          </w:tcPr>
          <w:p w14:paraId="26088333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2F9E0376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5BF787B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21EDDCF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53035F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5938141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6D24E63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5D161982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3DD7F7F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C13B39F" w14:textId="77777777" w:rsidTr="000828DD">
        <w:tc>
          <w:tcPr>
            <w:tcW w:w="3085" w:type="dxa"/>
          </w:tcPr>
          <w:p w14:paraId="3054ADF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3BA22FE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5815591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60861F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AA3E01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BD84FD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047A8B4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6C3EA6F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A975E9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29C1C756" w14:textId="77777777" w:rsidTr="000828DD">
        <w:tc>
          <w:tcPr>
            <w:tcW w:w="3085" w:type="dxa"/>
          </w:tcPr>
          <w:p w14:paraId="7ADEB78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4D33649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47A62D99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D302A6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BD6EFB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FB6C12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711BE8A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56BA1EF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D420B8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C45AA3D" w14:textId="77777777" w:rsidTr="000828DD">
        <w:tc>
          <w:tcPr>
            <w:tcW w:w="3085" w:type="dxa"/>
          </w:tcPr>
          <w:p w14:paraId="0A09010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1679AB7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54B384A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5F458F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A054629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7614B3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A9053C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4DEAD35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4BB30A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77A0DBDF" w14:textId="77777777" w:rsidR="00CB1218" w:rsidRPr="0092082E" w:rsidRDefault="00CB1218" w:rsidP="005B7FCD">
      <w:pPr>
        <w:rPr>
          <w:rFonts w:asciiTheme="minorHAnsi" w:hAnsiTheme="minorHAnsi" w:cstheme="minorHAnsi"/>
          <w:szCs w:val="20"/>
        </w:rPr>
      </w:pPr>
    </w:p>
    <w:p w14:paraId="711FE18F" w14:textId="77777777" w:rsidR="005B7FCD" w:rsidRPr="002A66CB" w:rsidRDefault="002A66CB" w:rsidP="005B7FCD">
      <w:pPr>
        <w:tabs>
          <w:tab w:val="left" w:pos="8460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Ort und Datum</w:t>
      </w:r>
      <w:r w:rsidR="005B7FCD" w:rsidRPr="002A66CB">
        <w:rPr>
          <w:rFonts w:asciiTheme="minorHAnsi" w:hAnsiTheme="minorHAnsi" w:cstheme="minorHAnsi"/>
          <w:szCs w:val="20"/>
        </w:rPr>
        <w:t xml:space="preserve"> …………………………………………………………..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Pr="002A66CB">
        <w:rPr>
          <w:rFonts w:asciiTheme="minorHAnsi" w:hAnsiTheme="minorHAnsi" w:cstheme="minorHAnsi"/>
          <w:szCs w:val="20"/>
        </w:rPr>
        <w:t>Unterschrift</w:t>
      </w:r>
      <w:r w:rsidR="005B7FCD" w:rsidRPr="002A66CB">
        <w:rPr>
          <w:rFonts w:asciiTheme="minorHAnsi" w:hAnsiTheme="minorHAnsi" w:cstheme="minorHAnsi"/>
          <w:szCs w:val="20"/>
        </w:rPr>
        <w:t>: ………………………………………</w:t>
      </w:r>
    </w:p>
    <w:p w14:paraId="6F1D2C59" w14:textId="0749726F" w:rsidR="005B7FCD" w:rsidRPr="002A66CB" w:rsidRDefault="002A66CB" w:rsidP="005B7FCD">
      <w:pPr>
        <w:spacing w:before="120"/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lastRenderedPageBreak/>
        <w:t>Dieses Formular bitte ausfüllen und zusammen mit den nötigen Unterlagen (</w:t>
      </w:r>
      <w:r w:rsidR="002E416D">
        <w:rPr>
          <w:rFonts w:asciiTheme="minorHAnsi" w:hAnsiTheme="minorHAnsi" w:cstheme="minorHAnsi"/>
          <w:i/>
          <w:szCs w:val="20"/>
        </w:rPr>
        <w:t>LLM</w:t>
      </w:r>
      <w:r w:rsidR="0092082E">
        <w:rPr>
          <w:rFonts w:asciiTheme="minorHAnsi" w:hAnsiTheme="minorHAnsi" w:cstheme="minorHAnsi"/>
          <w:i/>
          <w:szCs w:val="20"/>
        </w:rPr>
        <w:t xml:space="preserve"> Diplom</w:t>
      </w:r>
      <w:r w:rsidR="00844A67">
        <w:rPr>
          <w:rFonts w:asciiTheme="minorHAnsi" w:hAnsiTheme="minorHAnsi" w:cstheme="minorHAnsi"/>
          <w:i/>
          <w:szCs w:val="20"/>
        </w:rPr>
        <w:t>,</w:t>
      </w:r>
      <w:r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Notenbestätigung</w:t>
      </w:r>
      <w:r w:rsidR="00844A67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 xml:space="preserve">, Kursbeschriebe, </w:t>
      </w:r>
      <w:r w:rsidR="00883721">
        <w:rPr>
          <w:rFonts w:asciiTheme="minorHAnsi" w:hAnsiTheme="minorHAnsi" w:cstheme="minorHAnsi"/>
          <w:szCs w:val="20"/>
        </w:rPr>
        <w:t>schriftliche Arbeiten</w:t>
      </w:r>
      <w:r w:rsidR="00844A67">
        <w:rPr>
          <w:rFonts w:asciiTheme="minorHAnsi" w:hAnsiTheme="minorHAnsi" w:cstheme="minorHAnsi"/>
          <w:szCs w:val="20"/>
        </w:rPr>
        <w:t xml:space="preserve"> und dere</w:t>
      </w:r>
      <w:r w:rsidR="00883721">
        <w:rPr>
          <w:rFonts w:asciiTheme="minorHAnsi" w:hAnsiTheme="minorHAnsi" w:cstheme="minorHAnsi"/>
          <w:szCs w:val="20"/>
        </w:rPr>
        <w:t>n</w:t>
      </w:r>
      <w:r w:rsidR="00844A67">
        <w:rPr>
          <w:rFonts w:asciiTheme="minorHAnsi" w:hAnsiTheme="minorHAnsi" w:cstheme="minorHAnsi"/>
          <w:szCs w:val="20"/>
        </w:rPr>
        <w:t xml:space="preserve"> Annahmebestätigung</w:t>
      </w:r>
      <w:r w:rsidR="001A2C04">
        <w:rPr>
          <w:rFonts w:asciiTheme="minorHAnsi" w:hAnsiTheme="minorHAnsi" w:cstheme="minorHAnsi"/>
          <w:szCs w:val="20"/>
        </w:rPr>
        <w:t xml:space="preserve">) einreichen </w:t>
      </w:r>
      <w:r w:rsidR="000B1DE5">
        <w:rPr>
          <w:rFonts w:asciiTheme="minorHAnsi" w:hAnsiTheme="minorHAnsi" w:cstheme="minorHAnsi"/>
          <w:szCs w:val="20"/>
        </w:rPr>
        <w:t xml:space="preserve">an: </w:t>
      </w:r>
      <w:r w:rsidR="000B1DE5">
        <w:t xml:space="preserve">Frau Rachele Tiziani Tanner, Dekanat der Rechtswissenschaftlichen Fakultät, Freiburg, </w:t>
      </w:r>
      <w:hyperlink r:id="rId8" w:history="1">
        <w:r w:rsidR="000B1DE5" w:rsidRPr="005F4B54">
          <w:rPr>
            <w:rStyle w:val="Lienhypertexte"/>
          </w:rPr>
          <w:t>rachele.tizianitanner@unifr.ch</w:t>
        </w:r>
      </w:hyperlink>
      <w:r w:rsidR="000B1DE5">
        <w:t xml:space="preserve"> .</w:t>
      </w:r>
    </w:p>
    <w:sectPr w:rsidR="005B7FCD" w:rsidRPr="002A66CB" w:rsidSect="005B7F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DF96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7E922866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B945" w14:textId="77777777" w:rsidR="00E921BF" w:rsidRDefault="00E921B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489C15CA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54785B">
      <w:rPr>
        <w:noProof/>
      </w:rPr>
      <w:t>2</w:t>
    </w:r>
    <w:r>
      <w:fldChar w:fldCharType="end"/>
    </w:r>
    <w:r>
      <w:t>/</w:t>
    </w:r>
    <w:r w:rsidR="0072534F">
      <w:rPr>
        <w:noProof/>
      </w:rPr>
      <w:fldChar w:fldCharType="begin"/>
    </w:r>
    <w:r w:rsidR="0072534F">
      <w:rPr>
        <w:noProof/>
      </w:rPr>
      <w:instrText xml:space="preserve"> NUMPAGES  \* Arabic  \* MERGEFORMAT </w:instrText>
    </w:r>
    <w:r w:rsidR="0072534F">
      <w:rPr>
        <w:noProof/>
      </w:rPr>
      <w:fldChar w:fldCharType="separate"/>
    </w:r>
    <w:r w:rsidR="0054785B">
      <w:rPr>
        <w:noProof/>
      </w:rPr>
      <w:t>2</w:t>
    </w:r>
    <w:r w:rsidR="0072534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4B05" w14:textId="023C0647" w:rsidR="00353067" w:rsidRPr="00957CFF" w:rsidRDefault="00E921BF" w:rsidP="00957CFF">
    <w:pPr>
      <w:pStyle w:val="Pieddepag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C98831" wp14:editId="55442D94">
              <wp:simplePos x="0" y="0"/>
              <wp:positionH relativeFrom="column">
                <wp:posOffset>34290</wp:posOffset>
              </wp:positionH>
              <wp:positionV relativeFrom="paragraph">
                <wp:posOffset>-326390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D7247E" w14:textId="55D95D9E" w:rsidR="00E921BF" w:rsidRPr="00DD1616" w:rsidRDefault="00E921BF" w:rsidP="00E921BF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rechtswissenschaftliche fakultät</w:t>
                          </w:r>
                        </w:p>
                        <w:p w14:paraId="7A9F9CCF" w14:textId="2CCC630A" w:rsidR="00E921BF" w:rsidRPr="00DD1616" w:rsidRDefault="00E921BF" w:rsidP="00E921BF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äquivalenzkommission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C98831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2.7pt;margin-top:-25.7pt;width:174pt;height: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Loc5BfgAAAACAEAAA8AAAAAAAAAAAAAAAAAcAQAAGRycy9kb3ducmV2LnhtbFBLBQYA&#10;AAAABAAEAPMAAAB9BQAAAAA=&#10;" filled="f" stroked="f" strokeweight=".5pt">
              <v:textbox>
                <w:txbxContent>
                  <w:p w14:paraId="0AD7247E" w14:textId="55D95D9E" w:rsidR="00E921BF" w:rsidRPr="00DD1616" w:rsidRDefault="00E921BF" w:rsidP="00E921BF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rechtswissenschaftliche fakultät</w:t>
                    </w:r>
                  </w:p>
                  <w:p w14:paraId="7A9F9CCF" w14:textId="2CCC630A" w:rsidR="00E921BF" w:rsidRPr="00DD1616" w:rsidRDefault="00E921BF" w:rsidP="00E921BF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>
                      <w:rPr>
                        <w:sz w:val="17"/>
                        <w:szCs w:val="17"/>
                        <w:lang w:val="fr-CH"/>
                      </w:rPr>
                      <w:t>äquivalenzkommission</w:t>
                    </w:r>
                  </w:p>
                </w:txbxContent>
              </v:textbox>
            </v:shape>
          </w:pict>
        </mc:Fallback>
      </mc:AlternateContent>
    </w: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1312" behindDoc="0" locked="0" layoutInCell="1" allowOverlap="1" wp14:anchorId="2CF15A12" wp14:editId="5C157107">
          <wp:simplePos x="0" y="0"/>
          <wp:positionH relativeFrom="margin">
            <wp:posOffset>7943850</wp:posOffset>
          </wp:positionH>
          <wp:positionV relativeFrom="margin">
            <wp:posOffset>5561330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B7B0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F816AB0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B4ED" w14:textId="77777777" w:rsidR="00E921BF" w:rsidRDefault="00E921B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C4C0" w14:textId="77777777" w:rsidR="00E921BF" w:rsidRDefault="00E921B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A00E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2D9C5144" wp14:editId="60E66795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38096784">
    <w:abstractNumId w:val="9"/>
  </w:num>
  <w:num w:numId="2" w16cid:durableId="495000285">
    <w:abstractNumId w:val="7"/>
  </w:num>
  <w:num w:numId="3" w16cid:durableId="862672447">
    <w:abstractNumId w:val="6"/>
  </w:num>
  <w:num w:numId="4" w16cid:durableId="1978105393">
    <w:abstractNumId w:val="5"/>
  </w:num>
  <w:num w:numId="5" w16cid:durableId="65884894">
    <w:abstractNumId w:val="4"/>
  </w:num>
  <w:num w:numId="6" w16cid:durableId="157699047">
    <w:abstractNumId w:val="8"/>
  </w:num>
  <w:num w:numId="7" w16cid:durableId="1984776672">
    <w:abstractNumId w:val="3"/>
  </w:num>
  <w:num w:numId="8" w16cid:durableId="1575236766">
    <w:abstractNumId w:val="2"/>
  </w:num>
  <w:num w:numId="9" w16cid:durableId="1264268591">
    <w:abstractNumId w:val="1"/>
  </w:num>
  <w:num w:numId="10" w16cid:durableId="1076822519">
    <w:abstractNumId w:val="0"/>
  </w:num>
  <w:num w:numId="11" w16cid:durableId="742142354">
    <w:abstractNumId w:val="11"/>
  </w:num>
  <w:num w:numId="12" w16cid:durableId="179440357">
    <w:abstractNumId w:val="10"/>
  </w:num>
  <w:num w:numId="13" w16cid:durableId="1940789288">
    <w:abstractNumId w:val="14"/>
  </w:num>
  <w:num w:numId="14" w16cid:durableId="183372196">
    <w:abstractNumId w:val="17"/>
  </w:num>
  <w:num w:numId="15" w16cid:durableId="1373655383">
    <w:abstractNumId w:val="15"/>
  </w:num>
  <w:num w:numId="16" w16cid:durableId="681974393">
    <w:abstractNumId w:val="16"/>
  </w:num>
  <w:num w:numId="17" w16cid:durableId="1335717588">
    <w:abstractNumId w:val="12"/>
  </w:num>
  <w:num w:numId="18" w16cid:durableId="588652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520D"/>
    <w:rsid w:val="000966AA"/>
    <w:rsid w:val="000B1DE5"/>
    <w:rsid w:val="000B35B3"/>
    <w:rsid w:val="000B56AB"/>
    <w:rsid w:val="000C40B2"/>
    <w:rsid w:val="000D0B69"/>
    <w:rsid w:val="000E0CD2"/>
    <w:rsid w:val="000E3B43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A2C04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67F08"/>
    <w:rsid w:val="002A66CB"/>
    <w:rsid w:val="002B50B4"/>
    <w:rsid w:val="002D6406"/>
    <w:rsid w:val="002E22AC"/>
    <w:rsid w:val="002E416D"/>
    <w:rsid w:val="00337928"/>
    <w:rsid w:val="00344144"/>
    <w:rsid w:val="00353067"/>
    <w:rsid w:val="00396329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4785B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2534F"/>
    <w:rsid w:val="007468A4"/>
    <w:rsid w:val="00746B67"/>
    <w:rsid w:val="00753528"/>
    <w:rsid w:val="007C3B52"/>
    <w:rsid w:val="007E3AEF"/>
    <w:rsid w:val="007E607E"/>
    <w:rsid w:val="00833427"/>
    <w:rsid w:val="00844A67"/>
    <w:rsid w:val="00855CA5"/>
    <w:rsid w:val="00875D4C"/>
    <w:rsid w:val="008771A3"/>
    <w:rsid w:val="00883721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2082E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86C58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B0C0B"/>
    <w:rsid w:val="00DD44A7"/>
    <w:rsid w:val="00DF1AD5"/>
    <w:rsid w:val="00E42BCF"/>
    <w:rsid w:val="00E4581D"/>
    <w:rsid w:val="00E636C3"/>
    <w:rsid w:val="00E67E8B"/>
    <w:rsid w:val="00E84283"/>
    <w:rsid w:val="00E9005C"/>
    <w:rsid w:val="00E921BF"/>
    <w:rsid w:val="00EA0439"/>
    <w:rsid w:val="00EA1D4A"/>
    <w:rsid w:val="00EC1B5C"/>
    <w:rsid w:val="00EF4191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828ED4D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E921BF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E921BF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4638A2-2FA1-4335-B91E-2A8407BE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2</Pages>
  <Words>194</Words>
  <Characters>1017</Characters>
  <Application>Microsoft Office Word</Application>
  <DocSecurity>0</DocSecurity>
  <Lines>27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6</cp:revision>
  <cp:lastPrinted>2019-03-15T14:38:00Z</cp:lastPrinted>
  <dcterms:created xsi:type="dcterms:W3CDTF">2025-10-17T12:49:00Z</dcterms:created>
  <dcterms:modified xsi:type="dcterms:W3CDTF">2025-10-17T13:40:00Z</dcterms:modified>
</cp:coreProperties>
</file>