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A318" w14:textId="488C64ED" w:rsidR="0009134E" w:rsidRPr="00DB5F7A" w:rsidRDefault="00DB5F7A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DB5F7A">
        <w:rPr>
          <w:rFonts w:asciiTheme="minorHAnsi" w:hAnsiTheme="minorHAnsi" w:cstheme="minorHAnsi"/>
          <w:b/>
          <w:sz w:val="28"/>
          <w:szCs w:val="28"/>
          <w:lang w:val="en-GB"/>
        </w:rPr>
        <w:t xml:space="preserve">Coordinated </w:t>
      </w:r>
      <w:proofErr w:type="gramStart"/>
      <w:r w:rsidRPr="00DB5F7A">
        <w:rPr>
          <w:rFonts w:asciiTheme="minorHAnsi" w:hAnsiTheme="minorHAnsi" w:cstheme="minorHAnsi"/>
          <w:b/>
          <w:sz w:val="28"/>
          <w:szCs w:val="28"/>
          <w:lang w:val="en-GB"/>
        </w:rPr>
        <w:t>Master Degrees</w:t>
      </w:r>
      <w:proofErr w:type="gramEnd"/>
      <w:r w:rsidR="0009134E" w:rsidRPr="00DB5F7A">
        <w:rPr>
          <w:rFonts w:asciiTheme="minorHAnsi" w:hAnsiTheme="minorHAnsi" w:cstheme="minorHAnsi"/>
          <w:b/>
          <w:sz w:val="28"/>
          <w:szCs w:val="28"/>
          <w:lang w:val="en-GB"/>
        </w:rPr>
        <w:t xml:space="preserve"> Fribourg </w:t>
      </w:r>
      <w:r w:rsidR="00212612">
        <w:rPr>
          <w:rFonts w:asciiTheme="minorHAnsi" w:hAnsiTheme="minorHAnsi" w:cstheme="minorHAnsi"/>
          <w:b/>
          <w:sz w:val="28"/>
          <w:szCs w:val="28"/>
          <w:lang w:val="en-GB"/>
        </w:rPr>
        <w:t>Torino</w:t>
      </w:r>
      <w:r w:rsidR="005B7FCD" w:rsidRPr="00DB5F7A">
        <w:rPr>
          <w:rFonts w:asciiTheme="minorHAnsi" w:hAnsiTheme="minorHAnsi" w:cstheme="minorHAnsi"/>
          <w:b/>
          <w:sz w:val="28"/>
          <w:szCs w:val="28"/>
          <w:lang w:val="en-GB"/>
        </w:rPr>
        <w:t xml:space="preserve">: </w:t>
      </w:r>
    </w:p>
    <w:p w14:paraId="76789B9F" w14:textId="49F6C81F" w:rsidR="005B7FCD" w:rsidRPr="00DB5F7A" w:rsidRDefault="00DB5F7A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DB5F7A">
        <w:rPr>
          <w:rFonts w:asciiTheme="minorHAnsi" w:hAnsiTheme="minorHAnsi" w:cstheme="minorHAnsi"/>
          <w:b/>
          <w:sz w:val="28"/>
          <w:szCs w:val="28"/>
          <w:lang w:val="en-GB"/>
        </w:rPr>
        <w:t xml:space="preserve">Recognition request of the exams successfully passed within the </w:t>
      </w:r>
      <w:r w:rsidR="00212612">
        <w:rPr>
          <w:rFonts w:asciiTheme="minorHAnsi" w:hAnsiTheme="minorHAnsi" w:cstheme="minorHAnsi"/>
          <w:b/>
          <w:i/>
          <w:sz w:val="28"/>
          <w:szCs w:val="28"/>
          <w:lang w:val="en-GB"/>
        </w:rPr>
        <w:t>Laurea Magistrale</w:t>
      </w:r>
      <w:r w:rsidR="00433629">
        <w:rPr>
          <w:rFonts w:asciiTheme="minorHAnsi" w:hAnsiTheme="minorHAnsi" w:cstheme="minorHAnsi"/>
          <w:b/>
          <w:iCs/>
          <w:sz w:val="28"/>
          <w:szCs w:val="28"/>
          <w:lang w:val="en-GB"/>
        </w:rPr>
        <w:t xml:space="preserve"> </w:t>
      </w:r>
      <w:r w:rsidR="00212612">
        <w:rPr>
          <w:rFonts w:asciiTheme="minorHAnsi" w:hAnsiTheme="minorHAnsi" w:cstheme="minorHAnsi"/>
          <w:b/>
          <w:iCs/>
          <w:sz w:val="28"/>
          <w:szCs w:val="28"/>
          <w:lang w:val="en-GB"/>
        </w:rPr>
        <w:t>for the MCL</w:t>
      </w:r>
      <w:r w:rsidRPr="00DB5F7A">
        <w:rPr>
          <w:rFonts w:asciiTheme="minorHAnsi" w:hAnsiTheme="minorHAnsi" w:cstheme="minorHAnsi"/>
          <w:b/>
          <w:i/>
          <w:sz w:val="28"/>
          <w:szCs w:val="28"/>
          <w:lang w:val="en-GB"/>
        </w:rPr>
        <w:t xml:space="preserve"> </w:t>
      </w:r>
    </w:p>
    <w:p w14:paraId="0BF70B11" w14:textId="77777777" w:rsidR="005B7FCD" w:rsidRPr="00DB5F7A" w:rsidRDefault="005B7FCD" w:rsidP="005B7FCD">
      <w:pPr>
        <w:rPr>
          <w:rFonts w:asciiTheme="minorHAnsi" w:hAnsiTheme="minorHAnsi" w:cstheme="minorHAnsi"/>
          <w:sz w:val="28"/>
          <w:szCs w:val="28"/>
          <w:lang w:val="en-GB"/>
        </w:rPr>
      </w:pPr>
    </w:p>
    <w:p w14:paraId="1F7038A9" w14:textId="77777777" w:rsidR="005B7FCD" w:rsidRPr="00DB5F7A" w:rsidRDefault="00DB5F7A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  <w:lang w:val="en-GB"/>
        </w:rPr>
      </w:pPr>
      <w:r w:rsidRPr="00DB5F7A">
        <w:rPr>
          <w:rFonts w:asciiTheme="minorHAnsi" w:hAnsiTheme="minorHAnsi" w:cstheme="minorHAnsi"/>
          <w:b/>
          <w:szCs w:val="20"/>
          <w:lang w:val="en-GB"/>
        </w:rPr>
        <w:t>Name and surname</w:t>
      </w:r>
      <w:r w:rsidR="005B7FCD" w:rsidRPr="00DB5F7A">
        <w:rPr>
          <w:rFonts w:asciiTheme="minorHAnsi" w:hAnsiTheme="minorHAnsi" w:cstheme="minorHAnsi"/>
          <w:szCs w:val="20"/>
          <w:lang w:val="en-GB"/>
        </w:rPr>
        <w:t>:</w:t>
      </w:r>
      <w:r w:rsidR="005B7FCD" w:rsidRPr="00DB5F7A">
        <w:rPr>
          <w:rFonts w:asciiTheme="minorHAnsi" w:hAnsiTheme="minorHAnsi" w:cstheme="minorHAnsi"/>
          <w:szCs w:val="20"/>
          <w:lang w:val="en-GB"/>
        </w:rPr>
        <w:tab/>
      </w:r>
      <w:r w:rsidR="005B7FCD" w:rsidRPr="00DB5F7A">
        <w:rPr>
          <w:rFonts w:asciiTheme="minorHAnsi" w:hAnsiTheme="minorHAnsi" w:cstheme="minorHAnsi"/>
          <w:szCs w:val="20"/>
          <w:lang w:val="en-GB"/>
        </w:rPr>
        <w:tab/>
      </w:r>
    </w:p>
    <w:p w14:paraId="2F3A68B0" w14:textId="77777777" w:rsidR="005B7FCD" w:rsidRPr="00DB5F7A" w:rsidRDefault="00DB5F7A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  <w:lang w:val="en-GB"/>
        </w:rPr>
      </w:pPr>
      <w:r w:rsidRPr="00DB5F7A">
        <w:rPr>
          <w:rFonts w:asciiTheme="minorHAnsi" w:hAnsiTheme="minorHAnsi" w:cstheme="minorHAnsi"/>
          <w:b/>
          <w:szCs w:val="20"/>
          <w:lang w:val="en-GB"/>
        </w:rPr>
        <w:t>Main language of studies at Fribourg</w:t>
      </w:r>
      <w:r w:rsidR="005B7FCD" w:rsidRPr="00DB5F7A">
        <w:rPr>
          <w:rFonts w:asciiTheme="minorHAnsi" w:hAnsiTheme="minorHAnsi" w:cstheme="minorHAnsi"/>
          <w:szCs w:val="20"/>
          <w:lang w:val="en-GB"/>
        </w:rPr>
        <w:t xml:space="preserve">: </w:t>
      </w:r>
      <w:r w:rsidR="005B7FCD" w:rsidRPr="00DB5F7A">
        <w:rPr>
          <w:rFonts w:asciiTheme="minorHAnsi" w:hAnsiTheme="minorHAnsi" w:cstheme="minorHAnsi"/>
          <w:szCs w:val="20"/>
          <w:lang w:val="en-GB"/>
        </w:rPr>
        <w:tab/>
      </w:r>
      <w:r w:rsidR="005B7FCD" w:rsidRPr="00DB5F7A">
        <w:rPr>
          <w:rFonts w:asciiTheme="minorHAnsi" w:hAnsiTheme="minorHAnsi" w:cstheme="minorHAnsi"/>
          <w:szCs w:val="20"/>
          <w:lang w:val="en-GB"/>
        </w:rPr>
        <w:sym w:font="Wingdings" w:char="F071"/>
      </w:r>
      <w:r w:rsidR="005B7FCD" w:rsidRPr="00DB5F7A">
        <w:rPr>
          <w:rFonts w:asciiTheme="minorHAnsi" w:hAnsiTheme="minorHAnsi" w:cstheme="minorHAnsi"/>
          <w:szCs w:val="20"/>
          <w:lang w:val="en-GB"/>
        </w:rPr>
        <w:t xml:space="preserve"> </w:t>
      </w:r>
      <w:r w:rsidRPr="00DB5F7A">
        <w:rPr>
          <w:rFonts w:asciiTheme="minorHAnsi" w:hAnsiTheme="minorHAnsi" w:cstheme="minorHAnsi"/>
          <w:szCs w:val="20"/>
          <w:lang w:val="en-GB"/>
        </w:rPr>
        <w:t>French</w:t>
      </w:r>
      <w:r w:rsidR="005B7FCD" w:rsidRPr="00DB5F7A">
        <w:rPr>
          <w:rFonts w:asciiTheme="minorHAnsi" w:hAnsiTheme="minorHAnsi" w:cstheme="minorHAnsi"/>
          <w:szCs w:val="20"/>
          <w:lang w:val="en-GB"/>
        </w:rPr>
        <w:t xml:space="preserve"> </w:t>
      </w:r>
      <w:r w:rsidR="005B7FCD" w:rsidRPr="00DB5F7A">
        <w:rPr>
          <w:rFonts w:asciiTheme="minorHAnsi" w:hAnsiTheme="minorHAnsi" w:cstheme="minorHAnsi"/>
          <w:szCs w:val="20"/>
          <w:lang w:val="en-GB"/>
        </w:rPr>
        <w:tab/>
      </w:r>
      <w:r w:rsidR="005B7FCD" w:rsidRPr="00DB5F7A">
        <w:rPr>
          <w:rFonts w:asciiTheme="minorHAnsi" w:hAnsiTheme="minorHAnsi" w:cstheme="minorHAnsi"/>
          <w:szCs w:val="20"/>
          <w:lang w:val="en-GB"/>
        </w:rPr>
        <w:sym w:font="Wingdings" w:char="F071"/>
      </w:r>
      <w:r w:rsidR="005B7FCD" w:rsidRPr="00DB5F7A">
        <w:rPr>
          <w:rFonts w:asciiTheme="minorHAnsi" w:hAnsiTheme="minorHAnsi" w:cstheme="minorHAnsi"/>
          <w:szCs w:val="20"/>
          <w:lang w:val="en-GB"/>
        </w:rPr>
        <w:t xml:space="preserve"> </w:t>
      </w:r>
      <w:r w:rsidRPr="00DB5F7A">
        <w:rPr>
          <w:rFonts w:asciiTheme="minorHAnsi" w:hAnsiTheme="minorHAnsi" w:cstheme="minorHAnsi"/>
          <w:szCs w:val="20"/>
          <w:lang w:val="en-GB"/>
        </w:rPr>
        <w:t>German</w:t>
      </w:r>
    </w:p>
    <w:p w14:paraId="6ECEF1BD" w14:textId="77777777" w:rsidR="005B7FCD" w:rsidRPr="00DB5F7A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  <w:lang w:val="en-GB"/>
        </w:rPr>
      </w:pPr>
    </w:p>
    <w:p w14:paraId="141CDCA5" w14:textId="77777777" w:rsidR="005B7FCD" w:rsidRPr="00DB5F7A" w:rsidRDefault="005B7FCD" w:rsidP="005B7FCD">
      <w:pPr>
        <w:rPr>
          <w:rFonts w:asciiTheme="minorHAnsi" w:hAnsiTheme="minorHAnsi" w:cstheme="minorHAnsi"/>
          <w:szCs w:val="20"/>
          <w:lang w:val="en-GB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63"/>
        <w:gridCol w:w="1247"/>
      </w:tblGrid>
      <w:tr w:rsidR="007E607E" w:rsidRPr="00DB5F7A" w14:paraId="58768324" w14:textId="77777777" w:rsidTr="00423836">
        <w:tc>
          <w:tcPr>
            <w:tcW w:w="3085" w:type="dxa"/>
          </w:tcPr>
          <w:p w14:paraId="32495885" w14:textId="77777777" w:rsidR="007E607E" w:rsidRPr="00DB5F7A" w:rsidRDefault="00DB5F7A" w:rsidP="002D679C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Course / seminar paper</w:t>
            </w:r>
          </w:p>
        </w:tc>
        <w:tc>
          <w:tcPr>
            <w:tcW w:w="1418" w:type="dxa"/>
          </w:tcPr>
          <w:p w14:paraId="42D5B118" w14:textId="77777777" w:rsidR="007E607E" w:rsidRPr="00DB5F7A" w:rsidRDefault="00DB5F7A" w:rsidP="005B7FCD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Professor</w:t>
            </w:r>
          </w:p>
        </w:tc>
        <w:tc>
          <w:tcPr>
            <w:tcW w:w="1417" w:type="dxa"/>
          </w:tcPr>
          <w:p w14:paraId="1AF7CA33" w14:textId="77777777" w:rsidR="007E607E" w:rsidRPr="00DB5F7A" w:rsidRDefault="00DB5F7A" w:rsidP="002D679C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Number of semesters</w:t>
            </w:r>
          </w:p>
        </w:tc>
        <w:tc>
          <w:tcPr>
            <w:tcW w:w="1276" w:type="dxa"/>
          </w:tcPr>
          <w:p w14:paraId="2F14D042" w14:textId="77777777" w:rsidR="007E607E" w:rsidRPr="00DB5F7A" w:rsidRDefault="00DB5F7A" w:rsidP="005B7FCD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Hours per week</w:t>
            </w:r>
          </w:p>
        </w:tc>
        <w:tc>
          <w:tcPr>
            <w:tcW w:w="992" w:type="dxa"/>
          </w:tcPr>
          <w:p w14:paraId="4C8643A0" w14:textId="77777777" w:rsidR="007E607E" w:rsidRPr="00DB5F7A" w:rsidRDefault="007E607E" w:rsidP="00CB1218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ECTS</w:t>
            </w:r>
          </w:p>
        </w:tc>
        <w:tc>
          <w:tcPr>
            <w:tcW w:w="4111" w:type="dxa"/>
          </w:tcPr>
          <w:p w14:paraId="55DD2E2F" w14:textId="77777777" w:rsidR="007E607E" w:rsidRPr="00DB5F7A" w:rsidRDefault="00DB5F7A" w:rsidP="002D679C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Requested recognition</w:t>
            </w:r>
          </w:p>
        </w:tc>
        <w:tc>
          <w:tcPr>
            <w:tcW w:w="1163" w:type="dxa"/>
          </w:tcPr>
          <w:p w14:paraId="2141B1D8" w14:textId="75107A21" w:rsidR="007E607E" w:rsidRPr="00DB5F7A" w:rsidRDefault="00465498" w:rsidP="00423836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en-GB"/>
              </w:rPr>
              <w:t>Specific Options</w:t>
            </w:r>
            <w:r w:rsidR="00DB5F7A"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 xml:space="preserve"> </w:t>
            </w:r>
          </w:p>
        </w:tc>
        <w:tc>
          <w:tcPr>
            <w:tcW w:w="1247" w:type="dxa"/>
          </w:tcPr>
          <w:p w14:paraId="70506D1A" w14:textId="77777777" w:rsidR="007E607E" w:rsidRPr="00DB5F7A" w:rsidRDefault="00DB5F7A" w:rsidP="005B7FCD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Please leave blank</w:t>
            </w:r>
          </w:p>
        </w:tc>
      </w:tr>
      <w:tr w:rsidR="007E607E" w:rsidRPr="00DB5F7A" w14:paraId="2AE10765" w14:textId="77777777" w:rsidTr="00423836">
        <w:tc>
          <w:tcPr>
            <w:tcW w:w="3085" w:type="dxa"/>
          </w:tcPr>
          <w:p w14:paraId="5591F04A" w14:textId="4883BD0D" w:rsidR="007E607E" w:rsidRPr="00DB5F7A" w:rsidRDefault="00433629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Cs w:val="20"/>
                <w:lang w:val="en-GB"/>
              </w:rPr>
              <w:t xml:space="preserve">Written paper: </w:t>
            </w:r>
          </w:p>
          <w:p w14:paraId="5ABC3C85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026A9AE7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4EC54890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017DA272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4BCDA9A2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2BF18ADD" w14:textId="77777777" w:rsidR="007E607E" w:rsidRPr="00DB5F7A" w:rsidRDefault="00DB5F7A" w:rsidP="00057978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Seminar paper</w:t>
            </w:r>
            <w:r w:rsidR="007E607E"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 (</w:t>
            </w:r>
            <w:r w:rsidR="00057978" w:rsidRPr="00DB5F7A">
              <w:rPr>
                <w:rFonts w:asciiTheme="minorHAnsi" w:hAnsiTheme="minorHAnsi" w:cstheme="minorHAnsi"/>
                <w:szCs w:val="20"/>
                <w:lang w:val="en-GB"/>
              </w:rPr>
              <w:t>5</w:t>
            </w:r>
            <w:r w:rsidR="007E607E"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 ECTS)</w:t>
            </w:r>
          </w:p>
        </w:tc>
        <w:tc>
          <w:tcPr>
            <w:tcW w:w="1163" w:type="dxa"/>
          </w:tcPr>
          <w:p w14:paraId="6C690B83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14EB8885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7E607E" w:rsidRPr="00EA17D6" w14:paraId="26E6DED8" w14:textId="77777777" w:rsidTr="00423836">
        <w:tc>
          <w:tcPr>
            <w:tcW w:w="3085" w:type="dxa"/>
          </w:tcPr>
          <w:p w14:paraId="15E5868F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2167DFC3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28FFFE14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7FC30E9E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7914BCEE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2BA0E847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56FBC256" w14:textId="77777777" w:rsidR="007E607E" w:rsidRPr="00DB5F7A" w:rsidRDefault="00DB5F7A" w:rsidP="00DB5F7A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Semester course counting as Special credits</w:t>
            </w:r>
            <w:r w:rsidR="007E607E"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 (5 ECTS)</w:t>
            </w:r>
          </w:p>
        </w:tc>
        <w:tc>
          <w:tcPr>
            <w:tcW w:w="1163" w:type="dxa"/>
          </w:tcPr>
          <w:p w14:paraId="135B2F37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2C2F1FE2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212612" w:rsidRPr="00EA17D6" w14:paraId="08C1E157" w14:textId="77777777" w:rsidTr="00AF3D20">
        <w:tc>
          <w:tcPr>
            <w:tcW w:w="3085" w:type="dxa"/>
          </w:tcPr>
          <w:p w14:paraId="7FF9D934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2F0E9CCC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5EA21028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0A52A467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1F79BD0A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1C55F643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28D522B6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Semester course counting as Special credits (5 ECTS)</w:t>
            </w:r>
          </w:p>
        </w:tc>
        <w:tc>
          <w:tcPr>
            <w:tcW w:w="1163" w:type="dxa"/>
          </w:tcPr>
          <w:p w14:paraId="13A166B4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31EDBEEA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7E607E" w:rsidRPr="00EA17D6" w14:paraId="08C8812D" w14:textId="77777777" w:rsidTr="00423836">
        <w:tc>
          <w:tcPr>
            <w:tcW w:w="3085" w:type="dxa"/>
          </w:tcPr>
          <w:p w14:paraId="01FFD1B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4E1D641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5895EE45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0AE2C016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37EFB880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0285DC4C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64610242" w14:textId="77777777" w:rsidR="007E607E" w:rsidRPr="00DB5F7A" w:rsidRDefault="00DB5F7A" w:rsidP="00DB5F7A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Semester course counting as semester courses </w:t>
            </w:r>
            <w:r w:rsidR="007E607E"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 (5 ECTS)</w:t>
            </w:r>
          </w:p>
        </w:tc>
        <w:tc>
          <w:tcPr>
            <w:tcW w:w="1163" w:type="dxa"/>
          </w:tcPr>
          <w:p w14:paraId="78A09616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43AAC15A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7E607E" w:rsidRPr="00EA17D6" w14:paraId="0B1B3A8D" w14:textId="77777777" w:rsidTr="00423836">
        <w:tc>
          <w:tcPr>
            <w:tcW w:w="3085" w:type="dxa"/>
          </w:tcPr>
          <w:p w14:paraId="0F1048E8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7EC9B08A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1A868A2F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366FDDDA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7C9ED78C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74C01084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07467F22" w14:textId="77777777" w:rsidR="007E607E" w:rsidRPr="00DB5F7A" w:rsidRDefault="00DB5F7A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Semester course counting as semester courses  (5 ECTS)</w:t>
            </w:r>
          </w:p>
        </w:tc>
        <w:tc>
          <w:tcPr>
            <w:tcW w:w="1163" w:type="dxa"/>
          </w:tcPr>
          <w:p w14:paraId="3687F37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189444AC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212612" w:rsidRPr="00EA17D6" w14:paraId="0F828D9E" w14:textId="77777777" w:rsidTr="00AF3D20">
        <w:tc>
          <w:tcPr>
            <w:tcW w:w="3085" w:type="dxa"/>
          </w:tcPr>
          <w:p w14:paraId="6CC0E7E1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3F8CA663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11D8035A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27054FF1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11D88587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3A874FA1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7406A72E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Semester course counting as semester </w:t>
            </w:r>
            <w:proofErr w:type="gramStart"/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courses  (</w:t>
            </w:r>
            <w:proofErr w:type="gramEnd"/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5 ECTS)</w:t>
            </w:r>
          </w:p>
        </w:tc>
        <w:tc>
          <w:tcPr>
            <w:tcW w:w="1163" w:type="dxa"/>
          </w:tcPr>
          <w:p w14:paraId="3E488BCB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0027BCCC" w14:textId="77777777" w:rsidR="00212612" w:rsidRPr="00DB5F7A" w:rsidRDefault="00212612" w:rsidP="00AF3D20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7E607E" w:rsidRPr="00EA17D6" w14:paraId="152C0FC5" w14:textId="77777777" w:rsidTr="00423836">
        <w:tc>
          <w:tcPr>
            <w:tcW w:w="3085" w:type="dxa"/>
          </w:tcPr>
          <w:p w14:paraId="2EA1F250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15D9BEA8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5D73F378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44502486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51961207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053E7F3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49A357AB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163" w:type="dxa"/>
          </w:tcPr>
          <w:p w14:paraId="1A670A2C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7DFE05A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212612" w:rsidRPr="00EA17D6" w14:paraId="610E9A2F" w14:textId="77777777" w:rsidTr="00423836">
        <w:tc>
          <w:tcPr>
            <w:tcW w:w="3085" w:type="dxa"/>
          </w:tcPr>
          <w:p w14:paraId="33D52A98" w14:textId="77777777" w:rsidR="00212612" w:rsidRDefault="00212612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21D16B23" w14:textId="77777777" w:rsidR="00212612" w:rsidRPr="00DB5F7A" w:rsidRDefault="00212612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7A07E9B0" w14:textId="77777777" w:rsidR="00212612" w:rsidRPr="00DB5F7A" w:rsidRDefault="00212612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1C9D0C30" w14:textId="77777777" w:rsidR="00212612" w:rsidRPr="00DB5F7A" w:rsidRDefault="00212612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4FE93BAB" w14:textId="77777777" w:rsidR="00212612" w:rsidRPr="00DB5F7A" w:rsidRDefault="00212612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41A2EBBC" w14:textId="77777777" w:rsidR="00212612" w:rsidRPr="00DB5F7A" w:rsidRDefault="00212612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223A5242" w14:textId="77777777" w:rsidR="00212612" w:rsidRPr="00DB5F7A" w:rsidRDefault="00212612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163" w:type="dxa"/>
          </w:tcPr>
          <w:p w14:paraId="327261FA" w14:textId="77777777" w:rsidR="00212612" w:rsidRPr="00DB5F7A" w:rsidRDefault="00212612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69258FE8" w14:textId="77777777" w:rsidR="00212612" w:rsidRPr="00DB5F7A" w:rsidRDefault="00212612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</w:tbl>
    <w:p w14:paraId="5665B748" w14:textId="77777777" w:rsidR="005B7FCD" w:rsidRPr="00DB5F7A" w:rsidRDefault="005B7FCD" w:rsidP="005B7FCD">
      <w:pPr>
        <w:rPr>
          <w:rFonts w:asciiTheme="minorHAnsi" w:hAnsiTheme="minorHAnsi" w:cstheme="minorHAnsi"/>
          <w:szCs w:val="20"/>
          <w:lang w:val="en-GB"/>
        </w:rPr>
      </w:pPr>
    </w:p>
    <w:p w14:paraId="17352046" w14:textId="77777777" w:rsidR="00CB1218" w:rsidRPr="00DB5F7A" w:rsidRDefault="00CB1218" w:rsidP="005B7FCD">
      <w:pPr>
        <w:rPr>
          <w:rFonts w:asciiTheme="minorHAnsi" w:hAnsiTheme="minorHAnsi" w:cstheme="minorHAnsi"/>
          <w:szCs w:val="20"/>
          <w:lang w:val="en-GB"/>
        </w:rPr>
      </w:pPr>
    </w:p>
    <w:p w14:paraId="6C23CC1C" w14:textId="77777777" w:rsidR="005B7FCD" w:rsidRPr="00DB5F7A" w:rsidRDefault="00DB5F7A" w:rsidP="005B7FCD">
      <w:pPr>
        <w:tabs>
          <w:tab w:val="left" w:pos="8460"/>
        </w:tabs>
        <w:rPr>
          <w:rFonts w:asciiTheme="minorHAnsi" w:hAnsiTheme="minorHAnsi" w:cstheme="minorHAnsi"/>
          <w:szCs w:val="20"/>
          <w:lang w:val="en-GB"/>
        </w:rPr>
      </w:pPr>
      <w:r w:rsidRPr="00DB5F7A">
        <w:rPr>
          <w:rFonts w:asciiTheme="minorHAnsi" w:hAnsiTheme="minorHAnsi" w:cstheme="minorHAnsi"/>
          <w:szCs w:val="20"/>
          <w:lang w:val="en-GB"/>
        </w:rPr>
        <w:t xml:space="preserve">Place and </w:t>
      </w:r>
      <w:proofErr w:type="gramStart"/>
      <w:r w:rsidRPr="00DB5F7A">
        <w:rPr>
          <w:rFonts w:asciiTheme="minorHAnsi" w:hAnsiTheme="minorHAnsi" w:cstheme="minorHAnsi"/>
          <w:szCs w:val="20"/>
          <w:lang w:val="en-GB"/>
        </w:rPr>
        <w:t>date</w:t>
      </w:r>
      <w:r w:rsidR="008128B1">
        <w:rPr>
          <w:rFonts w:asciiTheme="minorHAnsi" w:hAnsiTheme="minorHAnsi" w:cstheme="minorHAnsi"/>
          <w:szCs w:val="20"/>
          <w:lang w:val="en-GB"/>
        </w:rPr>
        <w:t>:</w:t>
      </w:r>
      <w:r w:rsidR="005B7FCD" w:rsidRPr="00DB5F7A">
        <w:rPr>
          <w:rFonts w:asciiTheme="minorHAnsi" w:hAnsiTheme="minorHAnsi" w:cstheme="minorHAnsi"/>
          <w:szCs w:val="20"/>
          <w:lang w:val="en-GB"/>
        </w:rPr>
        <w:t>…</w:t>
      </w:r>
      <w:proofErr w:type="gramEnd"/>
      <w:r w:rsidR="005B7FCD" w:rsidRPr="00DB5F7A">
        <w:rPr>
          <w:rFonts w:asciiTheme="minorHAnsi" w:hAnsiTheme="minorHAnsi" w:cstheme="minorHAnsi"/>
          <w:szCs w:val="20"/>
          <w:lang w:val="en-GB"/>
        </w:rPr>
        <w:t>……………………………………………………</w:t>
      </w:r>
      <w:proofErr w:type="gramStart"/>
      <w:r w:rsidR="005B7FCD" w:rsidRPr="00DB5F7A">
        <w:rPr>
          <w:rFonts w:asciiTheme="minorHAnsi" w:hAnsiTheme="minorHAnsi" w:cstheme="minorHAnsi"/>
          <w:szCs w:val="20"/>
          <w:lang w:val="en-GB"/>
        </w:rPr>
        <w:t>…..</w:t>
      </w:r>
      <w:proofErr w:type="gramEnd"/>
      <w:r w:rsidR="005B7FCD" w:rsidRPr="00DB5F7A">
        <w:rPr>
          <w:rFonts w:asciiTheme="minorHAnsi" w:hAnsiTheme="minorHAnsi" w:cstheme="minorHAnsi"/>
          <w:szCs w:val="20"/>
          <w:lang w:val="en-GB"/>
        </w:rPr>
        <w:tab/>
        <w:t>Signature: ………………………………………</w:t>
      </w:r>
    </w:p>
    <w:p w14:paraId="345A2E3B" w14:textId="77777777" w:rsidR="00A97A58" w:rsidRPr="00DB5F7A" w:rsidRDefault="00A97A58" w:rsidP="005B7FCD">
      <w:pPr>
        <w:spacing w:before="120"/>
        <w:rPr>
          <w:rFonts w:asciiTheme="minorHAnsi" w:hAnsiTheme="minorHAnsi" w:cstheme="minorHAnsi"/>
          <w:szCs w:val="20"/>
          <w:lang w:val="en-GB"/>
        </w:rPr>
      </w:pPr>
    </w:p>
    <w:p w14:paraId="02AC622E" w14:textId="0DCC2CE1" w:rsidR="005B7FCD" w:rsidRPr="00DB5F7A" w:rsidRDefault="00DB5F7A" w:rsidP="005B7FCD">
      <w:pPr>
        <w:spacing w:before="120"/>
        <w:rPr>
          <w:rFonts w:asciiTheme="minorHAnsi" w:hAnsiTheme="minorHAnsi" w:cstheme="minorHAnsi"/>
          <w:szCs w:val="20"/>
          <w:lang w:val="en-GB"/>
        </w:rPr>
      </w:pPr>
      <w:r w:rsidRPr="00DB5F7A">
        <w:rPr>
          <w:rFonts w:asciiTheme="minorHAnsi" w:hAnsiTheme="minorHAnsi" w:cstheme="minorHAnsi"/>
          <w:szCs w:val="20"/>
          <w:lang w:val="en-GB"/>
        </w:rPr>
        <w:lastRenderedPageBreak/>
        <w:t xml:space="preserve">Please fill out this form and send it </w:t>
      </w:r>
      <w:r w:rsidR="0066277F">
        <w:rPr>
          <w:rFonts w:asciiTheme="minorHAnsi" w:hAnsiTheme="minorHAnsi" w:cstheme="minorHAnsi"/>
          <w:szCs w:val="20"/>
          <w:lang w:val="en-GB"/>
        </w:rPr>
        <w:t xml:space="preserve">per e-mail </w:t>
      </w:r>
      <w:r w:rsidRPr="00DB5F7A">
        <w:rPr>
          <w:rFonts w:asciiTheme="minorHAnsi" w:hAnsiTheme="minorHAnsi" w:cstheme="minorHAnsi"/>
          <w:szCs w:val="20"/>
          <w:lang w:val="en-GB"/>
        </w:rPr>
        <w:t>together with the requested documents (transcript of records,</w:t>
      </w:r>
      <w:r w:rsidRPr="00DB5F7A">
        <w:rPr>
          <w:rFonts w:asciiTheme="minorHAnsi" w:hAnsiTheme="minorHAnsi" w:cstheme="minorHAnsi"/>
          <w:i/>
          <w:szCs w:val="20"/>
          <w:lang w:val="en-GB"/>
        </w:rPr>
        <w:t xml:space="preserve"> </w:t>
      </w:r>
      <w:r w:rsidRPr="00DB5F7A">
        <w:rPr>
          <w:rFonts w:asciiTheme="minorHAnsi" w:hAnsiTheme="minorHAnsi" w:cstheme="minorHAnsi"/>
          <w:szCs w:val="20"/>
          <w:lang w:val="en-GB"/>
        </w:rPr>
        <w:t xml:space="preserve">course descriptions, written essay together with the acceptance confirmation) to </w:t>
      </w:r>
      <w:r w:rsidR="00465498">
        <w:rPr>
          <w:rFonts w:asciiTheme="minorHAnsi" w:hAnsiTheme="minorHAnsi" w:cstheme="minorHAnsi"/>
          <w:szCs w:val="20"/>
          <w:lang w:val="en-GB"/>
        </w:rPr>
        <w:t>Mrs Rachele Tiziani Tanner</w:t>
      </w:r>
      <w:r w:rsidRPr="00DB5F7A">
        <w:rPr>
          <w:lang w:val="en-GB"/>
        </w:rPr>
        <w:t xml:space="preserve">, </w:t>
      </w:r>
      <w:r w:rsidR="00465498">
        <w:rPr>
          <w:lang w:val="en-GB"/>
        </w:rPr>
        <w:t xml:space="preserve">Décanat de la Faculté de droit, </w:t>
      </w:r>
      <w:hyperlink r:id="rId8" w:history="1">
        <w:r w:rsidR="00465498" w:rsidRPr="00BB6C1B">
          <w:rPr>
            <w:rStyle w:val="Lienhypertexte"/>
            <w:lang w:val="en-GB"/>
          </w:rPr>
          <w:t>rachele.tizianitanner@unifr.ch</w:t>
        </w:r>
      </w:hyperlink>
      <w:r w:rsidRPr="00DB5F7A">
        <w:rPr>
          <w:lang w:val="en-GB"/>
        </w:rPr>
        <w:t>.</w:t>
      </w:r>
      <w:r w:rsidR="00A97A58" w:rsidRPr="00DB5F7A">
        <w:rPr>
          <w:rFonts w:asciiTheme="minorHAnsi" w:hAnsiTheme="minorHAnsi" w:cstheme="minorHAnsi"/>
          <w:szCs w:val="20"/>
          <w:lang w:val="en-GB"/>
        </w:rPr>
        <w:t xml:space="preserve"> </w:t>
      </w:r>
    </w:p>
    <w:sectPr w:rsidR="005B7FCD" w:rsidRPr="00DB5F7A" w:rsidSect="005B7FCD"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21D4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4EE5F979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1119D387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DB5F7A">
      <w:rPr>
        <w:noProof/>
      </w:rPr>
      <w:t>2</w:t>
    </w:r>
    <w:r>
      <w:fldChar w:fldCharType="end"/>
    </w:r>
    <w:r>
      <w:t>/</w:t>
    </w:r>
    <w:r w:rsidR="00DF188A">
      <w:rPr>
        <w:noProof/>
      </w:rPr>
      <w:fldChar w:fldCharType="begin"/>
    </w:r>
    <w:r w:rsidR="00DF188A">
      <w:rPr>
        <w:noProof/>
      </w:rPr>
      <w:instrText xml:space="preserve"> NUMPAGES  \* Arabic  \* MERGEFORMAT </w:instrText>
    </w:r>
    <w:r w:rsidR="00DF188A">
      <w:rPr>
        <w:noProof/>
      </w:rPr>
      <w:fldChar w:fldCharType="separate"/>
    </w:r>
    <w:r w:rsidR="00DB5F7A">
      <w:rPr>
        <w:noProof/>
      </w:rPr>
      <w:t>2</w:t>
    </w:r>
    <w:r w:rsidR="00DF188A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213D" w14:textId="693DBACB" w:rsidR="00353067" w:rsidRPr="00465498" w:rsidRDefault="00212612" w:rsidP="00465498">
    <w:pPr>
      <w:pStyle w:val="Pieddepage"/>
      <w:jc w:val="left"/>
      <w:rPr>
        <w:lang w:val="fr-CH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033E53A" wp14:editId="5E6B0F9D">
              <wp:simplePos x="0" y="0"/>
              <wp:positionH relativeFrom="margin">
                <wp:align>left</wp:align>
              </wp:positionH>
              <wp:positionV relativeFrom="paragraph">
                <wp:posOffset>-295275</wp:posOffset>
              </wp:positionV>
              <wp:extent cx="2209800" cy="501650"/>
              <wp:effectExtent l="0" t="0" r="0" b="0"/>
              <wp:wrapNone/>
              <wp:docPr id="767933108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33E575" w14:textId="77777777" w:rsidR="00212612" w:rsidRPr="00DA3E12" w:rsidRDefault="00212612" w:rsidP="00212612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</w:rPr>
                            <w:t>FACULTY OF LAW</w:t>
                          </w:r>
                        </w:p>
                        <w:p w14:paraId="14F690B9" w14:textId="77777777" w:rsidR="00212612" w:rsidRPr="00DA3E12" w:rsidRDefault="00212612" w:rsidP="00212612">
                          <w:pPr>
                            <w:pStyle w:val="Adresse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EQUIVALENCE COMITTEE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33E53A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0;margin-top:-23.25pt;width:174pt;height:39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" filled="f" stroked="f" strokeweight=".5pt">
              <v:textbox>
                <w:txbxContent>
                  <w:p w14:paraId="4F33E575" w14:textId="77777777" w:rsidR="00212612" w:rsidRPr="00DA3E12" w:rsidRDefault="00212612" w:rsidP="00212612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</w:rPr>
                    </w:pPr>
                    <w:r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</w:rPr>
                      <w:t>FACULTY OF LAW</w:t>
                    </w:r>
                  </w:p>
                  <w:p w14:paraId="14F690B9" w14:textId="77777777" w:rsidR="00212612" w:rsidRPr="00DA3E12" w:rsidRDefault="00212612" w:rsidP="00212612">
                    <w:pPr>
                      <w:pStyle w:val="Adresse"/>
                      <w:rPr>
                        <w:sz w:val="17"/>
                        <w:szCs w:val="17"/>
                      </w:rPr>
                    </w:pPr>
                    <w:r>
                      <w:rPr>
                        <w:sz w:val="17"/>
                        <w:szCs w:val="17"/>
                      </w:rPr>
                      <w:t>EQUIVALENCE COMITTEE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6277F"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3360" behindDoc="0" locked="0" layoutInCell="1" allowOverlap="1" wp14:anchorId="72D1DBBB" wp14:editId="30431EEC">
          <wp:simplePos x="0" y="0"/>
          <wp:positionH relativeFrom="margin">
            <wp:posOffset>7855889</wp:posOffset>
          </wp:positionH>
          <wp:positionV relativeFrom="margin">
            <wp:posOffset>5563649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549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F1AF8E" wp14:editId="36E897E1">
              <wp:simplePos x="0" y="0"/>
              <wp:positionH relativeFrom="column">
                <wp:posOffset>-457835</wp:posOffset>
              </wp:positionH>
              <wp:positionV relativeFrom="paragraph">
                <wp:posOffset>2791460</wp:posOffset>
              </wp:positionV>
              <wp:extent cx="2209800" cy="501650"/>
              <wp:effectExtent l="0" t="0" r="0" b="0"/>
              <wp:wrapNone/>
              <wp:docPr id="1675192004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21523E" w14:textId="77777777" w:rsidR="00465498" w:rsidRPr="00DA3E12" w:rsidRDefault="00465498" w:rsidP="00465498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</w:rPr>
                          </w:pPr>
                          <w:r w:rsidRPr="00DA3E12"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</w:rPr>
                            <w:t>Rechtswissenschaftliche fakultät</w:t>
                          </w:r>
                        </w:p>
                        <w:p w14:paraId="6D5CF8ED" w14:textId="77777777" w:rsidR="00465498" w:rsidRPr="00DA3E12" w:rsidRDefault="00465498" w:rsidP="00465498">
                          <w:pPr>
                            <w:pStyle w:val="Adresse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BÜRO FÜR ERASMUS UND INTERNATIONALE BEZIEHUNGEN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F1AF8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6.05pt;margin-top:219.8pt;width:174pt;height: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" filled="f" stroked="f" strokeweight=".5pt">
              <v:textbox>
                <w:txbxContent>
                  <w:p w14:paraId="6421523E" w14:textId="77777777" w:rsidR="00465498" w:rsidRPr="00DA3E12" w:rsidRDefault="00465498" w:rsidP="00465498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</w:rPr>
                    </w:pPr>
                    <w:r w:rsidRPr="00DA3E12"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</w:rPr>
                      <w:t>Rechtswissenschaftliche fakultät</w:t>
                    </w:r>
                  </w:p>
                  <w:p w14:paraId="6D5CF8ED" w14:textId="77777777" w:rsidR="00465498" w:rsidRPr="00DA3E12" w:rsidRDefault="00465498" w:rsidP="00465498">
                    <w:pPr>
                      <w:pStyle w:val="Adresse"/>
                      <w:rPr>
                        <w:sz w:val="17"/>
                        <w:szCs w:val="17"/>
                      </w:rPr>
                    </w:pPr>
                    <w:r>
                      <w:rPr>
                        <w:sz w:val="17"/>
                        <w:szCs w:val="17"/>
                      </w:rPr>
                      <w:t>BÜRO FÜR ERASMUS UND INTERNATIONALE BEZIEHUNGEN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63045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091B0C0E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B6FFD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2A7588AD" wp14:editId="7A0925C4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35123089">
    <w:abstractNumId w:val="9"/>
  </w:num>
  <w:num w:numId="2" w16cid:durableId="1873154482">
    <w:abstractNumId w:val="7"/>
  </w:num>
  <w:num w:numId="3" w16cid:durableId="434635572">
    <w:abstractNumId w:val="6"/>
  </w:num>
  <w:num w:numId="4" w16cid:durableId="2002735042">
    <w:abstractNumId w:val="5"/>
  </w:num>
  <w:num w:numId="5" w16cid:durableId="74135079">
    <w:abstractNumId w:val="4"/>
  </w:num>
  <w:num w:numId="6" w16cid:durableId="1977680253">
    <w:abstractNumId w:val="8"/>
  </w:num>
  <w:num w:numId="7" w16cid:durableId="1115322179">
    <w:abstractNumId w:val="3"/>
  </w:num>
  <w:num w:numId="8" w16cid:durableId="2057004314">
    <w:abstractNumId w:val="2"/>
  </w:num>
  <w:num w:numId="9" w16cid:durableId="1972980783">
    <w:abstractNumId w:val="1"/>
  </w:num>
  <w:num w:numId="10" w16cid:durableId="198008281">
    <w:abstractNumId w:val="0"/>
  </w:num>
  <w:num w:numId="11" w16cid:durableId="1834177976">
    <w:abstractNumId w:val="11"/>
  </w:num>
  <w:num w:numId="12" w16cid:durableId="808401891">
    <w:abstractNumId w:val="10"/>
  </w:num>
  <w:num w:numId="13" w16cid:durableId="2039234643">
    <w:abstractNumId w:val="14"/>
  </w:num>
  <w:num w:numId="14" w16cid:durableId="1055355619">
    <w:abstractNumId w:val="17"/>
  </w:num>
  <w:num w:numId="15" w16cid:durableId="637687216">
    <w:abstractNumId w:val="15"/>
  </w:num>
  <w:num w:numId="16" w16cid:durableId="1475566541">
    <w:abstractNumId w:val="16"/>
  </w:num>
  <w:num w:numId="17" w16cid:durableId="453788171">
    <w:abstractNumId w:val="12"/>
  </w:num>
  <w:num w:numId="18" w16cid:durableId="20386511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57978"/>
    <w:rsid w:val="0009134E"/>
    <w:rsid w:val="0009520D"/>
    <w:rsid w:val="000966AA"/>
    <w:rsid w:val="000B35B3"/>
    <w:rsid w:val="000B56AB"/>
    <w:rsid w:val="000C40B2"/>
    <w:rsid w:val="000E0CD2"/>
    <w:rsid w:val="000F14F4"/>
    <w:rsid w:val="0010354B"/>
    <w:rsid w:val="0012691B"/>
    <w:rsid w:val="00134033"/>
    <w:rsid w:val="00141CC5"/>
    <w:rsid w:val="00142376"/>
    <w:rsid w:val="00181204"/>
    <w:rsid w:val="001856EF"/>
    <w:rsid w:val="00186951"/>
    <w:rsid w:val="001C20BE"/>
    <w:rsid w:val="001D5A8E"/>
    <w:rsid w:val="001E48CB"/>
    <w:rsid w:val="001F3651"/>
    <w:rsid w:val="00204458"/>
    <w:rsid w:val="002044A3"/>
    <w:rsid w:val="002071B0"/>
    <w:rsid w:val="00212612"/>
    <w:rsid w:val="00222847"/>
    <w:rsid w:val="0023133C"/>
    <w:rsid w:val="00245C31"/>
    <w:rsid w:val="0026773E"/>
    <w:rsid w:val="002B50B4"/>
    <w:rsid w:val="002D6406"/>
    <w:rsid w:val="002E22AC"/>
    <w:rsid w:val="00344144"/>
    <w:rsid w:val="00353067"/>
    <w:rsid w:val="003A530F"/>
    <w:rsid w:val="003C6C35"/>
    <w:rsid w:val="003F4287"/>
    <w:rsid w:val="004041CB"/>
    <w:rsid w:val="004114C6"/>
    <w:rsid w:val="00415955"/>
    <w:rsid w:val="00421664"/>
    <w:rsid w:val="00423836"/>
    <w:rsid w:val="00423865"/>
    <w:rsid w:val="00433629"/>
    <w:rsid w:val="00434BEA"/>
    <w:rsid w:val="00446E8C"/>
    <w:rsid w:val="00465498"/>
    <w:rsid w:val="004966DA"/>
    <w:rsid w:val="004A730B"/>
    <w:rsid w:val="004B2EB4"/>
    <w:rsid w:val="004D393B"/>
    <w:rsid w:val="004E0AD0"/>
    <w:rsid w:val="004F1F26"/>
    <w:rsid w:val="00553EB3"/>
    <w:rsid w:val="00557B1D"/>
    <w:rsid w:val="005B7FCD"/>
    <w:rsid w:val="005D2900"/>
    <w:rsid w:val="005F0844"/>
    <w:rsid w:val="00620324"/>
    <w:rsid w:val="0063480B"/>
    <w:rsid w:val="006442A2"/>
    <w:rsid w:val="0066277F"/>
    <w:rsid w:val="00677027"/>
    <w:rsid w:val="00680BD9"/>
    <w:rsid w:val="006B1F8A"/>
    <w:rsid w:val="006C1FC1"/>
    <w:rsid w:val="006C7E4C"/>
    <w:rsid w:val="006F2E46"/>
    <w:rsid w:val="0072534F"/>
    <w:rsid w:val="007468A4"/>
    <w:rsid w:val="00746B67"/>
    <w:rsid w:val="00753528"/>
    <w:rsid w:val="007C3B52"/>
    <w:rsid w:val="007E3AEF"/>
    <w:rsid w:val="007E607E"/>
    <w:rsid w:val="008128B1"/>
    <w:rsid w:val="00833427"/>
    <w:rsid w:val="00875D4C"/>
    <w:rsid w:val="008771A3"/>
    <w:rsid w:val="008A0CEC"/>
    <w:rsid w:val="008A0F64"/>
    <w:rsid w:val="008B0CE7"/>
    <w:rsid w:val="008B0DFD"/>
    <w:rsid w:val="008C3AEF"/>
    <w:rsid w:val="008D060D"/>
    <w:rsid w:val="008D1BB4"/>
    <w:rsid w:val="008D5544"/>
    <w:rsid w:val="008D7D37"/>
    <w:rsid w:val="00903C62"/>
    <w:rsid w:val="00944C5C"/>
    <w:rsid w:val="00957CFF"/>
    <w:rsid w:val="009761E7"/>
    <w:rsid w:val="009973EF"/>
    <w:rsid w:val="009A5F09"/>
    <w:rsid w:val="009A7C45"/>
    <w:rsid w:val="009B3669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80B25"/>
    <w:rsid w:val="00A84968"/>
    <w:rsid w:val="00A91D56"/>
    <w:rsid w:val="00A9556B"/>
    <w:rsid w:val="00A97A58"/>
    <w:rsid w:val="00AC149B"/>
    <w:rsid w:val="00AD7FBE"/>
    <w:rsid w:val="00AE3527"/>
    <w:rsid w:val="00B02C25"/>
    <w:rsid w:val="00B0624B"/>
    <w:rsid w:val="00B16B82"/>
    <w:rsid w:val="00B84C0F"/>
    <w:rsid w:val="00B8520D"/>
    <w:rsid w:val="00B94A2C"/>
    <w:rsid w:val="00BA6A4C"/>
    <w:rsid w:val="00BD7556"/>
    <w:rsid w:val="00BF6968"/>
    <w:rsid w:val="00C05501"/>
    <w:rsid w:val="00C16B4C"/>
    <w:rsid w:val="00C34D9B"/>
    <w:rsid w:val="00C6199D"/>
    <w:rsid w:val="00C86C58"/>
    <w:rsid w:val="00CA4A89"/>
    <w:rsid w:val="00CB1218"/>
    <w:rsid w:val="00CC3A76"/>
    <w:rsid w:val="00CE453C"/>
    <w:rsid w:val="00CF0EDE"/>
    <w:rsid w:val="00D24B0F"/>
    <w:rsid w:val="00D3260D"/>
    <w:rsid w:val="00D65107"/>
    <w:rsid w:val="00D82A84"/>
    <w:rsid w:val="00DB5F7A"/>
    <w:rsid w:val="00DD44A7"/>
    <w:rsid w:val="00DF188A"/>
    <w:rsid w:val="00E42BCF"/>
    <w:rsid w:val="00E4581D"/>
    <w:rsid w:val="00E636C3"/>
    <w:rsid w:val="00E67E8B"/>
    <w:rsid w:val="00E84283"/>
    <w:rsid w:val="00E9005C"/>
    <w:rsid w:val="00EA0439"/>
    <w:rsid w:val="00EA17D6"/>
    <w:rsid w:val="00EA1D4A"/>
    <w:rsid w:val="00EC1B5C"/>
    <w:rsid w:val="00EF4191"/>
    <w:rsid w:val="00F20033"/>
    <w:rsid w:val="00F7654B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116EC25"/>
  <w15:docId w15:val="{58C69DD0-B8C3-44AD-98FE-37926F51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465498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465498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character" w:styleId="Mentionnonrsolue">
    <w:name w:val="Unresolved Mention"/>
    <w:basedOn w:val="Policepardfaut"/>
    <w:uiPriority w:val="99"/>
    <w:semiHidden/>
    <w:unhideWhenUsed/>
    <w:rsid w:val="00465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e.tizianitanner@unifr.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F0797D-DBB0-4DAB-8F3B-06128F4DC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2</Pages>
  <Words>182</Words>
  <Characters>963</Characters>
  <Application>Microsoft Office Word</Application>
  <DocSecurity>0</DocSecurity>
  <Lines>26</Lines>
  <Paragraphs>15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 Ingrid</dc:creator>
  <cp:lastModifiedBy>KRAMER Ingrid</cp:lastModifiedBy>
  <cp:revision>3</cp:revision>
  <cp:lastPrinted>2016-10-24T16:04:00Z</cp:lastPrinted>
  <dcterms:created xsi:type="dcterms:W3CDTF">2025-10-17T13:55:00Z</dcterms:created>
  <dcterms:modified xsi:type="dcterms:W3CDTF">2025-10-17T13:58:00Z</dcterms:modified>
</cp:coreProperties>
</file>