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062D" w14:textId="77777777" w:rsidR="0009134E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>Koordinierte Masterabschlüsse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 Fr</w:t>
      </w:r>
      <w:r w:rsidRPr="002A66CB">
        <w:rPr>
          <w:rFonts w:asciiTheme="minorHAnsi" w:hAnsiTheme="minorHAnsi" w:cstheme="minorHAnsi"/>
          <w:b/>
          <w:sz w:val="28"/>
          <w:szCs w:val="28"/>
        </w:rPr>
        <w:t>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>iburg / Heidelberg</w:t>
      </w:r>
      <w:r w:rsidR="005B7FCD" w:rsidRPr="002A66C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229AE18A" w14:textId="77777777" w:rsidR="005B7FCD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 xml:space="preserve">Anerkennungsgesuch von an der Universität Heidelberg im Rahmen der </w:t>
      </w:r>
      <w:r>
        <w:rPr>
          <w:rFonts w:asciiTheme="minorHAnsi" w:hAnsiTheme="minorHAnsi" w:cstheme="minorHAnsi"/>
          <w:b/>
          <w:i/>
          <w:sz w:val="28"/>
          <w:szCs w:val="28"/>
        </w:rPr>
        <w:t xml:space="preserve">Zwischenprüfung </w:t>
      </w:r>
      <w:r>
        <w:rPr>
          <w:rFonts w:asciiTheme="minorHAnsi" w:hAnsiTheme="minorHAnsi" w:cstheme="minorHAnsi"/>
          <w:b/>
          <w:sz w:val="28"/>
          <w:szCs w:val="28"/>
        </w:rPr>
        <w:t>bestandenen Prüfungen und eine</w:t>
      </w:r>
      <w:r w:rsidR="00267F08">
        <w:rPr>
          <w:rFonts w:asciiTheme="minorHAnsi" w:hAnsiTheme="minorHAnsi" w:cstheme="minorHAnsi"/>
          <w:b/>
          <w:sz w:val="28"/>
          <w:szCs w:val="28"/>
        </w:rPr>
        <w:t>r</w:t>
      </w:r>
      <w:r>
        <w:rPr>
          <w:rFonts w:asciiTheme="minorHAnsi" w:hAnsiTheme="minorHAnsi" w:cstheme="minorHAnsi"/>
          <w:b/>
          <w:sz w:val="28"/>
          <w:szCs w:val="28"/>
        </w:rPr>
        <w:t xml:space="preserve"> Seminararbeit</w:t>
      </w:r>
    </w:p>
    <w:p w14:paraId="2ACB21E8" w14:textId="77777777" w:rsidR="005B7FCD" w:rsidRPr="002A66CB" w:rsidRDefault="005B7FCD" w:rsidP="005B7FCD">
      <w:pPr>
        <w:rPr>
          <w:rFonts w:asciiTheme="minorHAnsi" w:hAnsiTheme="minorHAnsi" w:cstheme="minorHAnsi"/>
          <w:sz w:val="28"/>
          <w:szCs w:val="28"/>
        </w:rPr>
      </w:pPr>
    </w:p>
    <w:p w14:paraId="4DE092A7" w14:textId="77777777" w:rsidR="005B7FCD" w:rsidRPr="002A66CB" w:rsidRDefault="002A66CB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Name und Vorname</w:t>
      </w:r>
      <w:r w:rsidR="005B7FCD" w:rsidRPr="002A66CB">
        <w:rPr>
          <w:rFonts w:asciiTheme="minorHAnsi" w:hAnsiTheme="minorHAnsi" w:cstheme="minorHAnsi"/>
          <w:szCs w:val="20"/>
        </w:rPr>
        <w:t>: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2A66CB">
        <w:rPr>
          <w:rFonts w:asciiTheme="minorHAnsi" w:hAnsiTheme="minorHAnsi" w:cstheme="minorHAnsi"/>
          <w:szCs w:val="20"/>
        </w:rPr>
        <w:tab/>
      </w:r>
    </w:p>
    <w:p w14:paraId="3B66F48C" w14:textId="77777777" w:rsidR="005B7FCD" w:rsidRPr="002A66CB" w:rsidRDefault="002A66CB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b/>
          <w:szCs w:val="20"/>
        </w:rPr>
        <w:t>Hauptstudiensprache in Freiburg</w:t>
      </w:r>
      <w:r w:rsidR="005B7FCD" w:rsidRPr="002A66CB">
        <w:rPr>
          <w:rFonts w:asciiTheme="minorHAnsi" w:hAnsiTheme="minorHAnsi" w:cstheme="minorHAnsi"/>
          <w:szCs w:val="20"/>
        </w:rPr>
        <w:t xml:space="preserve">: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>
        <w:rPr>
          <w:rFonts w:asciiTheme="minorHAnsi" w:hAnsiTheme="minorHAnsi" w:cstheme="minorHAnsi"/>
          <w:szCs w:val="20"/>
        </w:rPr>
        <w:t xml:space="preserve"> Deutsch</w:t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Französisch</w:t>
      </w:r>
    </w:p>
    <w:p w14:paraId="77C07D91" w14:textId="77777777" w:rsidR="005B7FCD" w:rsidRPr="002A66CB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</w:rPr>
      </w:pPr>
    </w:p>
    <w:p w14:paraId="2E9E144B" w14:textId="77777777" w:rsidR="005B7FCD" w:rsidRPr="002A66CB" w:rsidRDefault="005B7FCD" w:rsidP="005B7FCD">
      <w:pPr>
        <w:rPr>
          <w:rFonts w:asciiTheme="minorHAnsi" w:hAnsiTheme="minorHAnsi" w:cstheme="minorHAnsi"/>
          <w:szCs w:val="20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7E607E" w:rsidRPr="005B7FCD" w14:paraId="15B0E7F4" w14:textId="77777777" w:rsidTr="007E607E">
        <w:tc>
          <w:tcPr>
            <w:tcW w:w="3085" w:type="dxa"/>
          </w:tcPr>
          <w:p w14:paraId="017D5B64" w14:textId="77777777" w:rsidR="007E607E" w:rsidRPr="00267F08" w:rsidRDefault="002A66CB" w:rsidP="002A66CB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267F08">
              <w:rPr>
                <w:rFonts w:asciiTheme="minorHAnsi" w:hAnsiTheme="minorHAnsi" w:cstheme="minorHAnsi"/>
                <w:b/>
                <w:szCs w:val="20"/>
              </w:rPr>
              <w:t>Titel des Kurses</w:t>
            </w:r>
            <w:r w:rsidR="007E607E" w:rsidRPr="00267F08">
              <w:rPr>
                <w:rFonts w:asciiTheme="minorHAnsi" w:hAnsiTheme="minorHAnsi" w:cstheme="minorHAnsi"/>
                <w:b/>
                <w:szCs w:val="20"/>
              </w:rPr>
              <w:t xml:space="preserve"> / </w:t>
            </w:r>
            <w:r w:rsidRPr="00267F08">
              <w:rPr>
                <w:rFonts w:asciiTheme="minorHAnsi" w:hAnsiTheme="minorHAnsi" w:cstheme="minorHAnsi"/>
                <w:b/>
                <w:szCs w:val="20"/>
              </w:rPr>
              <w:t>Schriftliche Arbeit</w:t>
            </w:r>
            <w:r w:rsidR="007E607E" w:rsidRPr="00267F08"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127AC26" w14:textId="77777777" w:rsidR="007E607E" w:rsidRDefault="007E607E" w:rsidP="002A66CB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</w:t>
            </w:r>
            <w:r w:rsidR="002A66CB">
              <w:rPr>
                <w:rFonts w:asciiTheme="minorHAnsi" w:hAnsiTheme="minorHAnsi" w:cstheme="minorHAnsi"/>
                <w:b/>
                <w:szCs w:val="20"/>
                <w:lang w:val="fr-CH"/>
              </w:rPr>
              <w:t>or</w:t>
            </w:r>
          </w:p>
          <w:p w14:paraId="2A03F6B6" w14:textId="77777777" w:rsidR="002A66CB" w:rsidRPr="005B7FCD" w:rsidRDefault="002A66CB" w:rsidP="002A66CB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Professorin</w:t>
            </w:r>
            <w:proofErr w:type="spellEnd"/>
          </w:p>
        </w:tc>
        <w:tc>
          <w:tcPr>
            <w:tcW w:w="1417" w:type="dxa"/>
          </w:tcPr>
          <w:p w14:paraId="751C7F4D" w14:textId="77777777" w:rsidR="007E607E" w:rsidRPr="005B7FCD" w:rsidRDefault="002A66CB" w:rsidP="002D679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Anzahl Semester</w:t>
            </w:r>
          </w:p>
        </w:tc>
        <w:tc>
          <w:tcPr>
            <w:tcW w:w="1276" w:type="dxa"/>
          </w:tcPr>
          <w:p w14:paraId="614CAF59" w14:textId="77777777" w:rsidR="007E607E" w:rsidRPr="005B7FCD" w:rsidRDefault="002A66CB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Stunden pro Woche</w:t>
            </w:r>
          </w:p>
        </w:tc>
        <w:tc>
          <w:tcPr>
            <w:tcW w:w="992" w:type="dxa"/>
          </w:tcPr>
          <w:p w14:paraId="55EFC545" w14:textId="77777777" w:rsidR="007E607E" w:rsidRPr="005B7FCD" w:rsidRDefault="007E607E" w:rsidP="00CB1218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6A6FBD08" w14:textId="77777777" w:rsidR="007E607E" w:rsidRPr="002D6406" w:rsidRDefault="002A66CB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Gewünschte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Anerkennung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</w:p>
        </w:tc>
        <w:tc>
          <w:tcPr>
            <w:tcW w:w="1134" w:type="dxa"/>
          </w:tcPr>
          <w:p w14:paraId="5BB3DB5C" w14:textId="1A8F2CD9" w:rsidR="007E607E" w:rsidRPr="005B7FCD" w:rsidRDefault="00F2182D" w:rsidP="00267F08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Schweerpunkte</w:t>
            </w:r>
            <w:proofErr w:type="spellEnd"/>
            <w:r w:rsidR="002A66CB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</w:p>
        </w:tc>
        <w:tc>
          <w:tcPr>
            <w:tcW w:w="1276" w:type="dxa"/>
          </w:tcPr>
          <w:p w14:paraId="1DF33124" w14:textId="77777777" w:rsidR="007E607E" w:rsidRPr="005B7FCD" w:rsidRDefault="002A66CB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Bitte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leer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lassen</w:t>
            </w:r>
            <w:proofErr w:type="spellEnd"/>
          </w:p>
        </w:tc>
      </w:tr>
      <w:tr w:rsidR="007E607E" w:rsidRPr="0009134E" w14:paraId="641EAC7A" w14:textId="77777777" w:rsidTr="007E607E">
        <w:tc>
          <w:tcPr>
            <w:tcW w:w="3085" w:type="dxa"/>
          </w:tcPr>
          <w:p w14:paraId="3EBF461F" w14:textId="77777777" w:rsidR="007E607E" w:rsidRPr="005B7FCD" w:rsidRDefault="00057978" w:rsidP="002D679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„Hausarbeit“</w:t>
            </w:r>
            <w:r w:rsidR="007E607E">
              <w:rPr>
                <w:rFonts w:asciiTheme="minorHAnsi" w:hAnsiTheme="minorHAnsi" w:cstheme="minorHAnsi"/>
                <w:szCs w:val="20"/>
              </w:rPr>
              <w:t xml:space="preserve"> : </w:t>
            </w:r>
          </w:p>
          <w:p w14:paraId="4AF1DBDE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3B8CADDD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1EF6C570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C011E78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51FAD80E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1F3F71AC" w14:textId="77777777" w:rsidR="007E607E" w:rsidRPr="0009134E" w:rsidRDefault="002A66CB" w:rsidP="00057978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szCs w:val="20"/>
                <w:lang w:val="fr-CH"/>
              </w:rPr>
              <w:t>Seminararbeit</w:t>
            </w:r>
            <w:proofErr w:type="spellEnd"/>
            <w:r w:rsidR="007E607E" w:rsidRPr="0009134E">
              <w:rPr>
                <w:rFonts w:asciiTheme="minorHAnsi" w:hAnsiTheme="minorHAnsi" w:cstheme="minorHAnsi"/>
                <w:szCs w:val="20"/>
                <w:lang w:val="fr-CH"/>
              </w:rPr>
              <w:t xml:space="preserve"> </w:t>
            </w:r>
            <w:r w:rsidR="007E607E">
              <w:rPr>
                <w:rFonts w:asciiTheme="minorHAnsi" w:hAnsiTheme="minorHAnsi" w:cstheme="minorHAnsi"/>
                <w:szCs w:val="20"/>
                <w:lang w:val="fr-CH"/>
              </w:rPr>
              <w:t>(</w:t>
            </w:r>
            <w:r w:rsidR="00057978">
              <w:rPr>
                <w:rFonts w:asciiTheme="minorHAnsi" w:hAnsiTheme="minorHAnsi" w:cstheme="minorHAnsi"/>
                <w:szCs w:val="20"/>
                <w:lang w:val="fr-CH"/>
              </w:rPr>
              <w:t>5</w:t>
            </w:r>
            <w:r w:rsidR="007E607E">
              <w:rPr>
                <w:rFonts w:asciiTheme="minorHAnsi" w:hAnsiTheme="minorHAnsi" w:cstheme="minorHAnsi"/>
                <w:szCs w:val="20"/>
                <w:lang w:val="fr-CH"/>
              </w:rPr>
              <w:t xml:space="preserve"> ECTS)</w:t>
            </w:r>
          </w:p>
        </w:tc>
        <w:tc>
          <w:tcPr>
            <w:tcW w:w="1134" w:type="dxa"/>
          </w:tcPr>
          <w:p w14:paraId="5FF88C2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D24B41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A66CB" w14:paraId="1BE42ED7" w14:textId="77777777" w:rsidTr="007E607E">
        <w:tc>
          <w:tcPr>
            <w:tcW w:w="3085" w:type="dxa"/>
          </w:tcPr>
          <w:p w14:paraId="07CBAC6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2BA183F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E51974A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4B25E0E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0732C56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41CCE4E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6C773B60" w14:textId="77777777" w:rsidR="007E607E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 xml:space="preserve">Semesterkurs anerkannt als Spezialkredite </w:t>
            </w:r>
            <w:r w:rsidR="007E607E" w:rsidRPr="002A66CB">
              <w:rPr>
                <w:rFonts w:asciiTheme="minorHAnsi" w:hAnsiTheme="minorHAnsi" w:cstheme="minorHAnsi"/>
                <w:szCs w:val="20"/>
              </w:rPr>
              <w:t xml:space="preserve"> (5 ECTS)</w:t>
            </w:r>
          </w:p>
        </w:tc>
        <w:tc>
          <w:tcPr>
            <w:tcW w:w="1134" w:type="dxa"/>
          </w:tcPr>
          <w:p w14:paraId="352DC591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8011089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7E607E" w:rsidRPr="002A66CB" w14:paraId="368C9A56" w14:textId="77777777" w:rsidTr="007E607E">
        <w:tc>
          <w:tcPr>
            <w:tcW w:w="3085" w:type="dxa"/>
          </w:tcPr>
          <w:p w14:paraId="1BE5A422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  <w:p w14:paraId="53D65E67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61F07C25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61D77267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14CC6E4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976DAC5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7FB3650B" w14:textId="77777777" w:rsidR="007E607E" w:rsidRPr="002A66CB" w:rsidRDefault="002A66CB" w:rsidP="002D679C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</w:t>
            </w:r>
            <w:r w:rsidR="007E607E" w:rsidRPr="002A66CB">
              <w:rPr>
                <w:rFonts w:asciiTheme="minorHAnsi" w:hAnsiTheme="minorHAnsi" w:cstheme="minorHAnsi"/>
                <w:szCs w:val="20"/>
              </w:rPr>
              <w:t xml:space="preserve"> (5 ECTS)</w:t>
            </w:r>
          </w:p>
        </w:tc>
        <w:tc>
          <w:tcPr>
            <w:tcW w:w="1134" w:type="dxa"/>
          </w:tcPr>
          <w:p w14:paraId="20386104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DEEA069" w14:textId="77777777" w:rsidR="007E607E" w:rsidRPr="002A66CB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2A66CB" w:rsidRPr="002A66CB" w14:paraId="7DB4D7ED" w14:textId="77777777" w:rsidTr="007E607E">
        <w:tc>
          <w:tcPr>
            <w:tcW w:w="3085" w:type="dxa"/>
          </w:tcPr>
          <w:p w14:paraId="4B09A5F1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  <w:p w14:paraId="4C2FDA14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62CE0EB3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1616D647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5270ED4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67094DC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680B9E73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20CA9C83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7E3154D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2A66CB" w:rsidRPr="002A66CB" w14:paraId="2A2B5745" w14:textId="77777777" w:rsidTr="007E607E">
        <w:tc>
          <w:tcPr>
            <w:tcW w:w="3085" w:type="dxa"/>
          </w:tcPr>
          <w:p w14:paraId="1DCC9EB4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  <w:p w14:paraId="4DF11FC1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365C0A14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3FB6860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EDFECCF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F8CBB68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64FE686F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0EF95A7F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F116A65" w14:textId="77777777" w:rsidR="002A66CB" w:rsidRPr="002A66CB" w:rsidRDefault="002A66CB" w:rsidP="002A66CB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5BBFBCD8" w14:textId="77777777" w:rsidR="005B7FCD" w:rsidRPr="002A66CB" w:rsidRDefault="005B7FCD" w:rsidP="005B7FCD">
      <w:pPr>
        <w:rPr>
          <w:rFonts w:asciiTheme="minorHAnsi" w:hAnsiTheme="minorHAnsi" w:cstheme="minorHAnsi"/>
          <w:szCs w:val="20"/>
        </w:rPr>
      </w:pPr>
    </w:p>
    <w:p w14:paraId="65BC8EF2" w14:textId="77777777" w:rsidR="00CB1218" w:rsidRPr="002A66CB" w:rsidRDefault="00CB1218" w:rsidP="005B7FCD">
      <w:pPr>
        <w:rPr>
          <w:rFonts w:asciiTheme="minorHAnsi" w:hAnsiTheme="minorHAnsi" w:cstheme="minorHAnsi"/>
          <w:szCs w:val="20"/>
        </w:rPr>
      </w:pPr>
    </w:p>
    <w:p w14:paraId="0DC4CA03" w14:textId="77777777" w:rsidR="005B7FCD" w:rsidRPr="002A66CB" w:rsidRDefault="002A66CB" w:rsidP="005B7FCD">
      <w:pPr>
        <w:tabs>
          <w:tab w:val="left" w:pos="8460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Ort und Datum</w:t>
      </w:r>
      <w:r w:rsidR="005B7FCD" w:rsidRPr="002A66CB">
        <w:rPr>
          <w:rFonts w:asciiTheme="minorHAnsi" w:hAnsiTheme="minorHAnsi" w:cstheme="minorHAnsi"/>
          <w:szCs w:val="20"/>
        </w:rPr>
        <w:t xml:space="preserve"> ……………………………………………………</w:t>
      </w:r>
      <w:proofErr w:type="gramStart"/>
      <w:r w:rsidR="005B7FCD" w:rsidRPr="002A66CB">
        <w:rPr>
          <w:rFonts w:asciiTheme="minorHAnsi" w:hAnsiTheme="minorHAnsi" w:cstheme="minorHAnsi"/>
          <w:szCs w:val="20"/>
        </w:rPr>
        <w:t>…….</w:t>
      </w:r>
      <w:proofErr w:type="gramEnd"/>
      <w:r w:rsidR="005B7FCD" w:rsidRPr="002A66CB">
        <w:rPr>
          <w:rFonts w:asciiTheme="minorHAnsi" w:hAnsiTheme="minorHAnsi" w:cstheme="minorHAnsi"/>
          <w:szCs w:val="20"/>
        </w:rPr>
        <w:t>.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Pr="002A66CB">
        <w:rPr>
          <w:rFonts w:asciiTheme="minorHAnsi" w:hAnsiTheme="minorHAnsi" w:cstheme="minorHAnsi"/>
          <w:szCs w:val="20"/>
        </w:rPr>
        <w:t>Unterschrift</w:t>
      </w:r>
      <w:r w:rsidR="005B7FCD" w:rsidRPr="002A66CB">
        <w:rPr>
          <w:rFonts w:asciiTheme="minorHAnsi" w:hAnsiTheme="minorHAnsi" w:cstheme="minorHAnsi"/>
          <w:szCs w:val="20"/>
        </w:rPr>
        <w:t>: ………………………………………</w:t>
      </w:r>
    </w:p>
    <w:p w14:paraId="51867E60" w14:textId="4A4264F0" w:rsidR="005B7FCD" w:rsidRPr="002A66CB" w:rsidRDefault="002A66CB" w:rsidP="005B7FCD">
      <w:pPr>
        <w:spacing w:before="120"/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Dieses Formular bitte ausfüllen und zusammen mit den nötigen Unterlagen (</w:t>
      </w:r>
      <w:r>
        <w:rPr>
          <w:rFonts w:asciiTheme="minorHAnsi" w:hAnsiTheme="minorHAnsi" w:cstheme="minorHAnsi"/>
          <w:i/>
          <w:szCs w:val="20"/>
        </w:rPr>
        <w:t>Zwischenprüfung</w:t>
      </w:r>
      <w:r w:rsidR="00844A67">
        <w:rPr>
          <w:rFonts w:asciiTheme="minorHAnsi" w:hAnsiTheme="minorHAnsi" w:cstheme="minorHAnsi"/>
          <w:i/>
          <w:szCs w:val="20"/>
        </w:rPr>
        <w:t xml:space="preserve">, </w:t>
      </w:r>
      <w:r>
        <w:rPr>
          <w:rFonts w:asciiTheme="minorHAnsi" w:hAnsiTheme="minorHAnsi" w:cstheme="minorHAnsi"/>
          <w:szCs w:val="20"/>
        </w:rPr>
        <w:t>Notenbestätigung</w:t>
      </w:r>
      <w:r w:rsidR="00844A67">
        <w:rPr>
          <w:rFonts w:asciiTheme="minorHAnsi" w:hAnsiTheme="minorHAnsi" w:cstheme="minorHAnsi"/>
          <w:szCs w:val="20"/>
        </w:rPr>
        <w:t>en</w:t>
      </w:r>
      <w:r>
        <w:rPr>
          <w:rFonts w:asciiTheme="minorHAnsi" w:hAnsiTheme="minorHAnsi" w:cstheme="minorHAnsi"/>
          <w:szCs w:val="20"/>
        </w:rPr>
        <w:t>, Kursbeschriebe, Seminararbeit</w:t>
      </w:r>
      <w:r w:rsidR="00844A67">
        <w:rPr>
          <w:rFonts w:asciiTheme="minorHAnsi" w:hAnsiTheme="minorHAnsi" w:cstheme="minorHAnsi"/>
          <w:szCs w:val="20"/>
        </w:rPr>
        <w:t xml:space="preserve"> und derer Annahmebestätigung</w:t>
      </w:r>
      <w:r w:rsidR="001A2C04">
        <w:rPr>
          <w:rFonts w:asciiTheme="minorHAnsi" w:hAnsiTheme="minorHAnsi" w:cstheme="minorHAnsi"/>
          <w:szCs w:val="20"/>
        </w:rPr>
        <w:t xml:space="preserve">) </w:t>
      </w:r>
      <w:r w:rsidR="0063230E">
        <w:rPr>
          <w:rFonts w:asciiTheme="minorHAnsi" w:hAnsiTheme="minorHAnsi" w:cstheme="minorHAnsi"/>
          <w:szCs w:val="20"/>
        </w:rPr>
        <w:t xml:space="preserve">per </w:t>
      </w:r>
      <w:proofErr w:type="gramStart"/>
      <w:r w:rsidR="0063230E">
        <w:rPr>
          <w:rFonts w:asciiTheme="minorHAnsi" w:hAnsiTheme="minorHAnsi" w:cstheme="minorHAnsi"/>
          <w:szCs w:val="20"/>
        </w:rPr>
        <w:t>Email</w:t>
      </w:r>
      <w:proofErr w:type="gramEnd"/>
      <w:r w:rsidR="0063230E">
        <w:rPr>
          <w:rFonts w:asciiTheme="minorHAnsi" w:hAnsiTheme="minorHAnsi" w:cstheme="minorHAnsi"/>
          <w:szCs w:val="20"/>
        </w:rPr>
        <w:t xml:space="preserve"> </w:t>
      </w:r>
      <w:r w:rsidR="001A2C04">
        <w:rPr>
          <w:rFonts w:asciiTheme="minorHAnsi" w:hAnsiTheme="minorHAnsi" w:cstheme="minorHAnsi"/>
          <w:szCs w:val="20"/>
        </w:rPr>
        <w:t xml:space="preserve">einreichen an: </w:t>
      </w:r>
      <w:r w:rsidR="0063230E">
        <w:t xml:space="preserve">Frau Rachele </w:t>
      </w:r>
      <w:proofErr w:type="spellStart"/>
      <w:r w:rsidR="0063230E">
        <w:t>Tiziani</w:t>
      </w:r>
      <w:proofErr w:type="spellEnd"/>
      <w:r w:rsidR="0063230E">
        <w:t xml:space="preserve"> Tanner, Dekanat der Rechtswissenschaftlichen Fakultät Freiburg, </w:t>
      </w:r>
      <w:hyperlink r:id="rId8" w:history="1">
        <w:r w:rsidR="0063230E" w:rsidRPr="005F4B54">
          <w:rPr>
            <w:rStyle w:val="Lienhypertexte"/>
          </w:rPr>
          <w:t>rachele.tizianitanner@unifr.ch</w:t>
        </w:r>
      </w:hyperlink>
      <w:proofErr w:type="gramStart"/>
      <w:r w:rsidR="0063230E">
        <w:t xml:space="preserve"> .</w:t>
      </w:r>
      <w:proofErr w:type="gramEnd"/>
    </w:p>
    <w:sectPr w:rsidR="005B7FCD" w:rsidRPr="002A66CB" w:rsidSect="005B7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B1967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4EEFEB1C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A82F" w14:textId="77777777" w:rsidR="000E1A6F" w:rsidRDefault="000E1A6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6A43A879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2A66CB">
      <w:rPr>
        <w:noProof/>
      </w:rPr>
      <w:t>2</w:t>
    </w:r>
    <w:r>
      <w:fldChar w:fldCharType="end"/>
    </w:r>
    <w:r>
      <w:t>/</w:t>
    </w:r>
    <w:r w:rsidR="0072534F">
      <w:rPr>
        <w:noProof/>
      </w:rPr>
      <w:fldChar w:fldCharType="begin"/>
    </w:r>
    <w:r w:rsidR="0072534F">
      <w:rPr>
        <w:noProof/>
      </w:rPr>
      <w:instrText xml:space="preserve"> NUMPAGES  \* Arabic  \* MERGEFORMAT </w:instrText>
    </w:r>
    <w:r w:rsidR="0072534F">
      <w:rPr>
        <w:noProof/>
      </w:rPr>
      <w:fldChar w:fldCharType="separate"/>
    </w:r>
    <w:r w:rsidR="002A66CB">
      <w:rPr>
        <w:noProof/>
      </w:rPr>
      <w:t>2</w:t>
    </w:r>
    <w:r w:rsidR="0072534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E59A" w14:textId="6F2AB73D" w:rsidR="00353067" w:rsidRPr="00957CFF" w:rsidRDefault="00F2182D" w:rsidP="00957CFF">
    <w:pPr>
      <w:pStyle w:val="Pieddepage"/>
      <w:jc w:val="left"/>
    </w:pP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54C49745" wp14:editId="49E5003E">
          <wp:simplePos x="0" y="0"/>
          <wp:positionH relativeFrom="margin">
            <wp:posOffset>7752522</wp:posOffset>
          </wp:positionH>
          <wp:positionV relativeFrom="margin">
            <wp:posOffset>5555697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D30359" wp14:editId="3F39CF54">
              <wp:simplePos x="0" y="0"/>
              <wp:positionH relativeFrom="margin">
                <wp:align>left</wp:align>
              </wp:positionH>
              <wp:positionV relativeFrom="page">
                <wp:posOffset>6718880</wp:posOffset>
              </wp:positionV>
              <wp:extent cx="2209800" cy="501650"/>
              <wp:effectExtent l="0" t="0" r="0" b="0"/>
              <wp:wrapNone/>
              <wp:docPr id="1675192004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09690E" w14:textId="77777777" w:rsidR="00F2182D" w:rsidRPr="00DA3E12" w:rsidRDefault="00F2182D" w:rsidP="00F2182D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DA3E12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  <w:t>Rechtswissenschaftliche fakultät</w:t>
                          </w:r>
                        </w:p>
                        <w:p w14:paraId="4E1010CE" w14:textId="77777777" w:rsidR="00F2182D" w:rsidRPr="00DA3E12" w:rsidRDefault="00F2182D" w:rsidP="00F2182D">
                          <w:pPr>
                            <w:pStyle w:val="Adresse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BÜRO FÜR ERASMUS UND INTERNATIONALE BEZIEHUNGEN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D30359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0;margin-top:529.05pt;width:174pt;height:39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D9PZffgAAAACgEAAA8AAAAAAAAAAAAAAAAAcAQAAGRycy9kb3ducmV2LnhtbFBLBQYA&#10;AAAABAAEAPMAAAB9BQAAAAA=&#10;" filled="f" stroked="f" strokeweight=".5pt">
              <v:textbox>
                <w:txbxContent>
                  <w:p w14:paraId="5209690E" w14:textId="77777777" w:rsidR="00F2182D" w:rsidRPr="00DA3E12" w:rsidRDefault="00F2182D" w:rsidP="00F2182D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</w:pPr>
                    <w:r w:rsidRPr="00DA3E12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  <w:t>Rechtswissenschaftliche fakultät</w:t>
                    </w:r>
                  </w:p>
                  <w:p w14:paraId="4E1010CE" w14:textId="77777777" w:rsidR="00F2182D" w:rsidRPr="00DA3E12" w:rsidRDefault="00F2182D" w:rsidP="00F2182D">
                    <w:pPr>
                      <w:pStyle w:val="Adresse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BÜRO FÜR ERASMUS UND INTERNATIONALE BEZIEHUNGEN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9297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3D49B9E5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C4618" w14:textId="77777777" w:rsidR="000E1A6F" w:rsidRDefault="000E1A6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C52E4" w14:textId="77777777" w:rsidR="000E1A6F" w:rsidRDefault="000E1A6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C571" w14:textId="76144F5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7BEB7BED" wp14:editId="7206335E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03469956">
    <w:abstractNumId w:val="9"/>
  </w:num>
  <w:num w:numId="2" w16cid:durableId="1805388228">
    <w:abstractNumId w:val="7"/>
  </w:num>
  <w:num w:numId="3" w16cid:durableId="1493791744">
    <w:abstractNumId w:val="6"/>
  </w:num>
  <w:num w:numId="4" w16cid:durableId="1036153711">
    <w:abstractNumId w:val="5"/>
  </w:num>
  <w:num w:numId="5" w16cid:durableId="1184788341">
    <w:abstractNumId w:val="4"/>
  </w:num>
  <w:num w:numId="6" w16cid:durableId="162936626">
    <w:abstractNumId w:val="8"/>
  </w:num>
  <w:num w:numId="7" w16cid:durableId="2078820737">
    <w:abstractNumId w:val="3"/>
  </w:num>
  <w:num w:numId="8" w16cid:durableId="476188925">
    <w:abstractNumId w:val="2"/>
  </w:num>
  <w:num w:numId="9" w16cid:durableId="1737163640">
    <w:abstractNumId w:val="1"/>
  </w:num>
  <w:num w:numId="10" w16cid:durableId="382562523">
    <w:abstractNumId w:val="0"/>
  </w:num>
  <w:num w:numId="11" w16cid:durableId="413671754">
    <w:abstractNumId w:val="11"/>
  </w:num>
  <w:num w:numId="12" w16cid:durableId="1439721265">
    <w:abstractNumId w:val="10"/>
  </w:num>
  <w:num w:numId="13" w16cid:durableId="102120501">
    <w:abstractNumId w:val="14"/>
  </w:num>
  <w:num w:numId="14" w16cid:durableId="873617527">
    <w:abstractNumId w:val="17"/>
  </w:num>
  <w:num w:numId="15" w16cid:durableId="1182092443">
    <w:abstractNumId w:val="15"/>
  </w:num>
  <w:num w:numId="16" w16cid:durableId="1453090481">
    <w:abstractNumId w:val="16"/>
  </w:num>
  <w:num w:numId="17" w16cid:durableId="165827961">
    <w:abstractNumId w:val="12"/>
  </w:num>
  <w:num w:numId="18" w16cid:durableId="902764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57978"/>
    <w:rsid w:val="0009134E"/>
    <w:rsid w:val="0009520D"/>
    <w:rsid w:val="000966AA"/>
    <w:rsid w:val="000B35B3"/>
    <w:rsid w:val="000B56AB"/>
    <w:rsid w:val="000C40B2"/>
    <w:rsid w:val="000E0CD2"/>
    <w:rsid w:val="000E1A6F"/>
    <w:rsid w:val="000E3B43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A2C04"/>
    <w:rsid w:val="001C20BE"/>
    <w:rsid w:val="001D5A8E"/>
    <w:rsid w:val="001E48CB"/>
    <w:rsid w:val="001F3651"/>
    <w:rsid w:val="00204458"/>
    <w:rsid w:val="002044A3"/>
    <w:rsid w:val="002071B0"/>
    <w:rsid w:val="00222847"/>
    <w:rsid w:val="0023133C"/>
    <w:rsid w:val="00245C31"/>
    <w:rsid w:val="0026773E"/>
    <w:rsid w:val="00267F08"/>
    <w:rsid w:val="002A66CB"/>
    <w:rsid w:val="002B50B4"/>
    <w:rsid w:val="002D6406"/>
    <w:rsid w:val="002E22AC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50D56"/>
    <w:rsid w:val="00553EB3"/>
    <w:rsid w:val="00557B1D"/>
    <w:rsid w:val="005B7FCD"/>
    <w:rsid w:val="005D2900"/>
    <w:rsid w:val="005F0844"/>
    <w:rsid w:val="00620324"/>
    <w:rsid w:val="0063230E"/>
    <w:rsid w:val="0063480B"/>
    <w:rsid w:val="006442A2"/>
    <w:rsid w:val="00677027"/>
    <w:rsid w:val="006B1F8A"/>
    <w:rsid w:val="006C1FC1"/>
    <w:rsid w:val="006C7E4C"/>
    <w:rsid w:val="006F2E46"/>
    <w:rsid w:val="0072534F"/>
    <w:rsid w:val="007468A4"/>
    <w:rsid w:val="00746B67"/>
    <w:rsid w:val="00753528"/>
    <w:rsid w:val="007C3B52"/>
    <w:rsid w:val="007E3AEF"/>
    <w:rsid w:val="007E607E"/>
    <w:rsid w:val="00833427"/>
    <w:rsid w:val="00844A67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34D9B"/>
    <w:rsid w:val="00C6199D"/>
    <w:rsid w:val="00C86C58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D44A7"/>
    <w:rsid w:val="00DF1AD5"/>
    <w:rsid w:val="00E42BCF"/>
    <w:rsid w:val="00E4581D"/>
    <w:rsid w:val="00E636C3"/>
    <w:rsid w:val="00E67E8B"/>
    <w:rsid w:val="00E84283"/>
    <w:rsid w:val="00E9005C"/>
    <w:rsid w:val="00EA0439"/>
    <w:rsid w:val="00EA1D4A"/>
    <w:rsid w:val="00EC1B5C"/>
    <w:rsid w:val="00EF4191"/>
    <w:rsid w:val="00F2182D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5EF7F51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F2182D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F2182D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DF6CF-9BE5-4DB3-A099-1D1F2807D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1</Pages>
  <Words>146</Words>
  <Characters>951</Characters>
  <Application>Microsoft Office Word</Application>
  <DocSecurity>0</DocSecurity>
  <Lines>26</Lines>
  <Paragraphs>14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4</cp:revision>
  <cp:lastPrinted>2016-10-24T16:04:00Z</cp:lastPrinted>
  <dcterms:created xsi:type="dcterms:W3CDTF">2025-10-10T13:20:00Z</dcterms:created>
  <dcterms:modified xsi:type="dcterms:W3CDTF">2025-10-10T13:32:00Z</dcterms:modified>
</cp:coreProperties>
</file>